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4CBE" w:rsidRPr="00C95638" w:rsidRDefault="00A9079D" w:rsidP="00E84501">
      <w:pPr>
        <w:rPr>
          <w:rFonts w:ascii="Marianne" w:hAnsi="Marianne" w:cs="Arial"/>
        </w:rPr>
      </w:pPr>
      <w:r>
        <w:rPr>
          <w:rFonts w:ascii="Marianne" w:hAnsi="Marianne" w:cs="Arial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-339090</wp:posOffset>
                </wp:positionH>
                <wp:positionV relativeFrom="page">
                  <wp:posOffset>1371600</wp:posOffset>
                </wp:positionV>
                <wp:extent cx="1819275" cy="1743075"/>
                <wp:effectExtent l="0" t="0" r="0" b="0"/>
                <wp:wrapNone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174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0EF1" w:rsidRPr="008F3E44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</w:p>
                          <w:p w:rsidR="002C0EF1" w:rsidRPr="008F3E44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 w:rsidRPr="008F3E44">
                              <w:rPr>
                                <w:rFonts w:ascii="Marianne" w:hAnsi="Marianne" w:cs="Arial"/>
                                <w:sz w:val="16"/>
                              </w:rPr>
                              <w:t>05.63.49.19.29</w:t>
                            </w:r>
                          </w:p>
                          <w:p w:rsidR="002C0EF1" w:rsidRDefault="0052327D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hyperlink r:id="rId8" w:history="1">
                              <w:r w:rsidR="002C0EF1" w:rsidRPr="0092444C">
                                <w:rPr>
                                  <w:rStyle w:val="Lienhypertexte"/>
                                  <w:rFonts w:ascii="Marianne" w:hAnsi="Marianne" w:cs="Arial"/>
                                  <w:sz w:val="16"/>
                                </w:rPr>
                                <w:t>0810003N@ac-toulouse.fr</w:t>
                              </w:r>
                            </w:hyperlink>
                          </w:p>
                          <w:p w:rsidR="002C0EF1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</w:p>
                          <w:p w:rsidR="002C0EF1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>
                              <w:rPr>
                                <w:rFonts w:ascii="Marianne" w:hAnsi="Marianne" w:cs="Arial"/>
                                <w:sz w:val="16"/>
                              </w:rPr>
                              <w:t>15 Rue Charles Portal</w:t>
                            </w:r>
                          </w:p>
                          <w:p w:rsidR="002C0EF1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>
                              <w:rPr>
                                <w:rFonts w:ascii="Marianne" w:hAnsi="Marianne" w:cs="Arial"/>
                                <w:sz w:val="16"/>
                              </w:rPr>
                              <w:t>BP 80314</w:t>
                            </w:r>
                          </w:p>
                          <w:p w:rsidR="002C0EF1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  <w:r>
                              <w:rPr>
                                <w:rFonts w:ascii="Marianne" w:hAnsi="Marianne" w:cs="Arial"/>
                                <w:sz w:val="16"/>
                              </w:rPr>
                              <w:t>81027 Albi Cedex 9</w:t>
                            </w:r>
                          </w:p>
                          <w:p w:rsidR="002C0EF1" w:rsidRPr="008F3E44" w:rsidRDefault="002C0EF1">
                            <w:pPr>
                              <w:rPr>
                                <w:rFonts w:ascii="Marianne" w:hAnsi="Marianne" w:cs="Arial"/>
                                <w:sz w:val="16"/>
                              </w:rPr>
                            </w:pPr>
                          </w:p>
                          <w:p w:rsidR="002C0EF1" w:rsidRDefault="002C0EF1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t>Affaire suivie par :</w:t>
                            </w:r>
                          </w:p>
                          <w:p w:rsidR="00A9079D" w:rsidRDefault="00A9079D">
                            <w:pPr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t>Mme CAYRE Marjorie</w:t>
                            </w:r>
                          </w:p>
                          <w:p w:rsidR="002C0EF1" w:rsidRPr="000925B7" w:rsidRDefault="002C0EF1">
                            <w:pPr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</w:pPr>
                            <w:r w:rsidRPr="000925B7"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t>DDFPT</w:t>
                            </w:r>
                            <w:r w:rsidRPr="000925B7"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br/>
                              <w:t>Directrice Déléguée aux Formations</w:t>
                            </w:r>
                            <w:r w:rsidRPr="000925B7">
                              <w:rPr>
                                <w:rFonts w:ascii="Arial" w:hAnsi="Arial" w:cs="Arial"/>
                                <w:i/>
                                <w:sz w:val="16"/>
                              </w:rPr>
                              <w:br/>
                              <w:t>Professionnelles &amp; Technologiques</w:t>
                            </w:r>
                          </w:p>
                          <w:p w:rsidR="002C0EF1" w:rsidRPr="008F3E44" w:rsidRDefault="002C0EF1">
                            <w:pPr>
                              <w:rPr>
                                <w:rFonts w:ascii="Arial" w:hAnsi="Arial" w:cs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-26.7pt;margin-top:108pt;width:143.25pt;height:137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" stroked="f">
                <v:textbox>
                  <w:txbxContent>
                    <w:p w:rsidR="002C0EF1" w:rsidRPr="008F3E44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</w:p>
                    <w:p w:rsidR="002C0EF1" w:rsidRPr="008F3E44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 w:rsidRPr="008F3E44">
                        <w:rPr>
                          <w:rFonts w:ascii="Marianne" w:hAnsi="Marianne" w:cs="Arial"/>
                          <w:sz w:val="16"/>
                        </w:rPr>
                        <w:t>05.63.49.19.29</w:t>
                      </w:r>
                    </w:p>
                    <w:p w:rsidR="002C0EF1" w:rsidRDefault="00F449D7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hyperlink r:id="rId9" w:history="1">
                        <w:r w:rsidR="002C0EF1" w:rsidRPr="0092444C">
                          <w:rPr>
                            <w:rStyle w:val="Lienhypertexte"/>
                            <w:rFonts w:ascii="Marianne" w:hAnsi="Marianne" w:cs="Arial"/>
                            <w:sz w:val="16"/>
                          </w:rPr>
                          <w:t>0810003N@ac-t</w:t>
                        </w:r>
                        <w:bookmarkStart w:id="1" w:name="_GoBack"/>
                        <w:r w:rsidR="002C0EF1" w:rsidRPr="0092444C">
                          <w:rPr>
                            <w:rStyle w:val="Lienhypertexte"/>
                            <w:rFonts w:ascii="Marianne" w:hAnsi="Marianne" w:cs="Arial"/>
                            <w:sz w:val="16"/>
                          </w:rPr>
                          <w:t>oulouse.fr</w:t>
                        </w:r>
                      </w:hyperlink>
                    </w:p>
                    <w:p w:rsidR="002C0EF1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</w:p>
                    <w:p w:rsidR="002C0EF1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>
                        <w:rPr>
                          <w:rFonts w:ascii="Marianne" w:hAnsi="Marianne" w:cs="Arial"/>
                          <w:sz w:val="16"/>
                        </w:rPr>
                        <w:t>15 Rue Charles Portal</w:t>
                      </w:r>
                    </w:p>
                    <w:p w:rsidR="002C0EF1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>
                        <w:rPr>
                          <w:rFonts w:ascii="Marianne" w:hAnsi="Marianne" w:cs="Arial"/>
                          <w:sz w:val="16"/>
                        </w:rPr>
                        <w:t>BP 80314</w:t>
                      </w:r>
                    </w:p>
                    <w:p w:rsidR="002C0EF1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  <w:r>
                        <w:rPr>
                          <w:rFonts w:ascii="Marianne" w:hAnsi="Marianne" w:cs="Arial"/>
                          <w:sz w:val="16"/>
                        </w:rPr>
                        <w:t>81027 Albi Cedex 9</w:t>
                      </w:r>
                    </w:p>
                    <w:p w:rsidR="002C0EF1" w:rsidRPr="008F3E44" w:rsidRDefault="002C0EF1">
                      <w:pPr>
                        <w:rPr>
                          <w:rFonts w:ascii="Marianne" w:hAnsi="Marianne" w:cs="Arial"/>
                          <w:sz w:val="16"/>
                        </w:rPr>
                      </w:pPr>
                    </w:p>
                    <w:p w:rsidR="002C0EF1" w:rsidRDefault="002C0EF1">
                      <w:pPr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t>Affaire suivie par :</w:t>
                      </w:r>
                    </w:p>
                    <w:p w:rsidR="00A9079D" w:rsidRDefault="00A9079D">
                      <w:pPr>
                        <w:rPr>
                          <w:rFonts w:ascii="Arial" w:hAnsi="Arial" w:cs="Arial"/>
                          <w:i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6"/>
                        </w:rPr>
                        <w:t>Mme CAYRE Marjorie</w:t>
                      </w:r>
                    </w:p>
                    <w:p w:rsidR="002C0EF1" w:rsidRPr="000925B7" w:rsidRDefault="002C0EF1">
                      <w:pPr>
                        <w:rPr>
                          <w:rFonts w:ascii="Arial" w:hAnsi="Arial" w:cs="Arial"/>
                          <w:i/>
                          <w:sz w:val="16"/>
                        </w:rPr>
                      </w:pPr>
                      <w:r w:rsidRPr="000925B7">
                        <w:rPr>
                          <w:rFonts w:ascii="Arial" w:hAnsi="Arial" w:cs="Arial"/>
                          <w:i/>
                          <w:sz w:val="16"/>
                        </w:rPr>
                        <w:t>DDFPT</w:t>
                      </w:r>
                      <w:r w:rsidRPr="000925B7">
                        <w:rPr>
                          <w:rFonts w:ascii="Arial" w:hAnsi="Arial" w:cs="Arial"/>
                          <w:i/>
                          <w:sz w:val="16"/>
                        </w:rPr>
                        <w:br/>
                        <w:t>Directrice Déléguée aux Formations</w:t>
                      </w:r>
                      <w:r w:rsidRPr="000925B7">
                        <w:rPr>
                          <w:rFonts w:ascii="Arial" w:hAnsi="Arial" w:cs="Arial"/>
                          <w:i/>
                          <w:sz w:val="16"/>
                        </w:rPr>
                        <w:br/>
                        <w:t>Professionnelles &amp; Technologiques</w:t>
                      </w:r>
                    </w:p>
                    <w:p w:rsidR="002C0EF1" w:rsidRPr="008F3E44" w:rsidRDefault="002C0EF1">
                      <w:pPr>
                        <w:rPr>
                          <w:rFonts w:ascii="Arial" w:hAnsi="Arial" w:cs="Arial"/>
                          <w:sz w:val="16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</w:rPr>
                        <w:br/>
                      </w:r>
                      <w:bookmarkEnd w:id="1"/>
                    </w:p>
                  </w:txbxContent>
                </v:textbox>
                <w10:wrap anchory="page"/>
              </v:shape>
            </w:pict>
          </mc:Fallback>
        </mc:AlternateContent>
      </w:r>
      <w:r>
        <w:rPr>
          <w:rFonts w:ascii="Marianne" w:hAnsi="Marianne" w:cs="Arial"/>
          <w:noProof/>
          <w:color w:val="000000" w:themeColor="text1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2642235</wp:posOffset>
                </wp:positionH>
                <wp:positionV relativeFrom="page">
                  <wp:posOffset>1285875</wp:posOffset>
                </wp:positionV>
                <wp:extent cx="3361055" cy="1685925"/>
                <wp:effectExtent l="0" t="0" r="0" b="0"/>
                <wp:wrapNone/>
                <wp:docPr id="2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1055" cy="1685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C0EF1" w:rsidRDefault="002C0EF1" w:rsidP="00172E02">
                            <w:pPr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2C0EF1" w:rsidRPr="00476424" w:rsidRDefault="006D4B14" w:rsidP="00172E02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</w:pPr>
                            <w:r w:rsidRPr="0047642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>« </w:t>
                            </w:r>
                            <w:r w:rsidR="002C0EF1" w:rsidRPr="0047642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 xml:space="preserve">NOM </w:t>
                            </w:r>
                            <w:r w:rsidR="0047642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 xml:space="preserve">et </w:t>
                            </w:r>
                            <w:r w:rsidR="002C0EF1" w:rsidRPr="0047642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>Prénom de l’élève</w:t>
                            </w:r>
                            <w:r w:rsidRPr="00476424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color w:val="0000FF"/>
                              </w:rPr>
                              <w:t> »</w:t>
                            </w:r>
                          </w:p>
                          <w:p w:rsidR="007D4CCB" w:rsidRDefault="007D4CCB" w:rsidP="00172E02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:rsidR="007D4CCB" w:rsidRPr="0007250D" w:rsidRDefault="007D4CCB" w:rsidP="00172E02">
                            <w:pPr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208.05pt;margin-top:101.25pt;width:264.65pt;height:132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" stroked="f">
                <v:textbox>
                  <w:txbxContent>
                    <w:p w:rsidR="002C0EF1" w:rsidRDefault="002C0EF1" w:rsidP="00172E02">
                      <w:pPr>
                        <w:rPr>
                          <w:rFonts w:ascii="Arial" w:hAnsi="Arial" w:cs="Arial"/>
                        </w:rPr>
                      </w:pPr>
                    </w:p>
                    <w:p w:rsidR="002C0EF1" w:rsidRPr="00476424" w:rsidRDefault="006D4B14" w:rsidP="00172E02">
                      <w:pPr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</w:pPr>
                      <w:r w:rsidRPr="00476424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>« </w:t>
                      </w:r>
                      <w:r w:rsidR="002C0EF1" w:rsidRPr="00476424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 xml:space="preserve">NOM </w:t>
                      </w:r>
                      <w:r w:rsidR="00476424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 xml:space="preserve">et </w:t>
                      </w:r>
                      <w:bookmarkStart w:id="1" w:name="_GoBack"/>
                      <w:bookmarkEnd w:id="1"/>
                      <w:r w:rsidR="002C0EF1" w:rsidRPr="00476424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>Prénom de l’élève</w:t>
                      </w:r>
                      <w:r w:rsidRPr="00476424">
                        <w:rPr>
                          <w:rFonts w:ascii="Arial" w:hAnsi="Arial" w:cs="Arial"/>
                          <w:b/>
                          <w:bCs/>
                          <w:i/>
                          <w:color w:val="0000FF"/>
                        </w:rPr>
                        <w:t> »</w:t>
                      </w:r>
                    </w:p>
                    <w:p w:rsidR="007D4CCB" w:rsidRDefault="007D4CCB" w:rsidP="00172E02">
                      <w:pPr>
                        <w:rPr>
                          <w:rFonts w:ascii="Arial" w:hAnsi="Arial" w:cs="Arial"/>
                          <w:b/>
                        </w:rPr>
                      </w:pPr>
                    </w:p>
                    <w:p w:rsidR="007D4CCB" w:rsidRPr="0007250D" w:rsidRDefault="007D4CCB" w:rsidP="00172E02">
                      <w:pPr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Pr="00C95638" w:rsidRDefault="00FC1D19" w:rsidP="00E84501">
      <w:pPr>
        <w:rPr>
          <w:rFonts w:ascii="Marianne" w:hAnsi="Marianne" w:cs="Arial"/>
        </w:rPr>
      </w:pPr>
    </w:p>
    <w:p w:rsidR="00FC1D19" w:rsidRDefault="00FC1D19" w:rsidP="00E84501">
      <w:pPr>
        <w:rPr>
          <w:rFonts w:ascii="Marianne" w:hAnsi="Marianne" w:cs="Arial"/>
        </w:rPr>
      </w:pPr>
    </w:p>
    <w:p w:rsidR="00FC1D19" w:rsidRDefault="00FC1D19" w:rsidP="00E84501">
      <w:pPr>
        <w:rPr>
          <w:rFonts w:ascii="Marianne" w:hAnsi="Marianne" w:cs="Arial"/>
        </w:rPr>
      </w:pPr>
    </w:p>
    <w:p w:rsidR="000925B7" w:rsidRDefault="000925B7" w:rsidP="00B3319A"/>
    <w:p w:rsidR="00364721" w:rsidRPr="00820CAD" w:rsidRDefault="00364721" w:rsidP="00364721">
      <w:pPr>
        <w:autoSpaceDE w:val="0"/>
        <w:autoSpaceDN w:val="0"/>
        <w:adjustRightInd w:val="0"/>
        <w:ind w:hanging="425"/>
        <w:rPr>
          <w:rFonts w:ascii="Arial" w:hAnsi="Arial" w:cs="Arial"/>
        </w:rPr>
      </w:pPr>
    </w:p>
    <w:p w:rsidR="00364721" w:rsidRPr="00364721" w:rsidRDefault="00364721" w:rsidP="00364721">
      <w:pPr>
        <w:autoSpaceDE w:val="0"/>
        <w:autoSpaceDN w:val="0"/>
        <w:adjustRightInd w:val="0"/>
        <w:jc w:val="center"/>
        <w:rPr>
          <w:rFonts w:ascii="Arial" w:hAnsi="Arial" w:cs="Arial"/>
          <w:color w:val="2E74B5" w:themeColor="accent1" w:themeShade="BF"/>
          <w:sz w:val="40"/>
          <w:szCs w:val="40"/>
        </w:rPr>
      </w:pPr>
      <w:r w:rsidRPr="00364721">
        <w:rPr>
          <w:rFonts w:ascii="Arial" w:hAnsi="Arial" w:cs="Arial"/>
          <w:b/>
          <w:bCs/>
          <w:color w:val="2E74B5" w:themeColor="accent1" w:themeShade="BF"/>
          <w:sz w:val="40"/>
          <w:szCs w:val="40"/>
        </w:rPr>
        <w:t xml:space="preserve">CONVOCATION   C </w:t>
      </w:r>
      <w:proofErr w:type="spellStart"/>
      <w:r w:rsidRPr="00364721">
        <w:rPr>
          <w:rFonts w:ascii="Arial" w:hAnsi="Arial" w:cs="Arial"/>
          <w:b/>
          <w:bCs/>
          <w:color w:val="2E74B5" w:themeColor="accent1" w:themeShade="BF"/>
          <w:sz w:val="40"/>
          <w:szCs w:val="40"/>
        </w:rPr>
        <w:t>C</w:t>
      </w:r>
      <w:proofErr w:type="spellEnd"/>
      <w:r w:rsidRPr="00364721">
        <w:rPr>
          <w:rFonts w:ascii="Arial" w:hAnsi="Arial" w:cs="Arial"/>
          <w:b/>
          <w:bCs/>
          <w:color w:val="2E74B5" w:themeColor="accent1" w:themeShade="BF"/>
          <w:sz w:val="40"/>
          <w:szCs w:val="40"/>
        </w:rPr>
        <w:t xml:space="preserve"> F</w:t>
      </w: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  <w:b/>
          <w:bCs/>
        </w:rPr>
      </w:pPr>
      <w:r w:rsidRPr="00820CAD">
        <w:rPr>
          <w:rFonts w:ascii="Arial" w:hAnsi="Arial" w:cs="Arial"/>
        </w:rPr>
        <w:t xml:space="preserve"> Objet : </w:t>
      </w:r>
      <w:r w:rsidR="006D4B14" w:rsidRPr="006D4B14">
        <w:rPr>
          <w:rFonts w:ascii="Arial" w:hAnsi="Arial" w:cs="Arial"/>
          <w:b/>
          <w:bCs/>
          <w:i/>
          <w:color w:val="0000FF"/>
        </w:rPr>
        <w:t>« FORMATION »</w:t>
      </w:r>
      <w:r w:rsidRPr="00820CAD">
        <w:rPr>
          <w:rFonts w:ascii="Arial" w:hAnsi="Arial" w:cs="Arial"/>
          <w:b/>
          <w:bCs/>
        </w:rPr>
        <w:t xml:space="preserve"> - SESSION 20</w:t>
      </w:r>
      <w:r>
        <w:rPr>
          <w:rFonts w:ascii="Arial" w:hAnsi="Arial" w:cs="Arial"/>
          <w:b/>
          <w:bCs/>
        </w:rPr>
        <w:t>2</w:t>
      </w:r>
      <w:r w:rsidR="002C35A5">
        <w:rPr>
          <w:rFonts w:ascii="Arial" w:hAnsi="Arial" w:cs="Arial"/>
          <w:b/>
          <w:bCs/>
        </w:rPr>
        <w:t>6</w:t>
      </w:r>
      <w:bookmarkStart w:id="0" w:name="_GoBack"/>
      <w:bookmarkEnd w:id="0"/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922C3F" w:rsidRDefault="00364721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  <w:r w:rsidRPr="00820CAD">
        <w:rPr>
          <w:rFonts w:ascii="Arial" w:hAnsi="Arial" w:cs="Arial"/>
        </w:rPr>
        <w:t>Mademoiselle</w:t>
      </w:r>
      <w:r w:rsidR="007D4CCB">
        <w:rPr>
          <w:rFonts w:ascii="Arial" w:hAnsi="Arial" w:cs="Arial"/>
        </w:rPr>
        <w:t xml:space="preserve"> ou Monsieur,</w:t>
      </w:r>
    </w:p>
    <w:p w:rsidR="00364721" w:rsidRPr="00820CAD" w:rsidRDefault="00364721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  <w:r w:rsidRPr="00820CAD">
        <w:rPr>
          <w:rFonts w:ascii="Arial" w:hAnsi="Arial" w:cs="Arial"/>
        </w:rPr>
        <w:br/>
      </w:r>
    </w:p>
    <w:p w:rsidR="00922C3F" w:rsidRDefault="00364721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  <w:r w:rsidRPr="00820CAD">
        <w:rPr>
          <w:rFonts w:ascii="Arial" w:hAnsi="Arial" w:cs="Arial"/>
        </w:rPr>
        <w:t xml:space="preserve">Je vous informe que vous êtes convoqué(e) </w:t>
      </w:r>
      <w:r w:rsidRPr="00820CAD">
        <w:rPr>
          <w:rFonts w:ascii="Arial" w:hAnsi="Arial" w:cs="Arial"/>
          <w:b/>
          <w:bCs/>
        </w:rPr>
        <w:t xml:space="preserve">à un </w:t>
      </w:r>
      <w:r w:rsidR="002C0EF1">
        <w:rPr>
          <w:rFonts w:ascii="Arial" w:hAnsi="Arial" w:cs="Arial"/>
          <w:b/>
          <w:bCs/>
        </w:rPr>
        <w:t>Contrôle en Cours de Formation (</w:t>
      </w:r>
      <w:r w:rsidRPr="00820CAD">
        <w:rPr>
          <w:rFonts w:ascii="Arial" w:hAnsi="Arial" w:cs="Arial"/>
          <w:b/>
          <w:bCs/>
        </w:rPr>
        <w:t>C.C.F</w:t>
      </w:r>
      <w:r w:rsidR="002C0EF1">
        <w:rPr>
          <w:rFonts w:ascii="Arial" w:hAnsi="Arial" w:cs="Arial"/>
        </w:rPr>
        <w:t>)</w:t>
      </w:r>
      <w:r w:rsidR="00DB4946">
        <w:rPr>
          <w:rFonts w:ascii="Arial" w:hAnsi="Arial" w:cs="Arial"/>
        </w:rPr>
        <w:t xml:space="preserve"> </w:t>
      </w:r>
      <w:r w:rsidR="002C0EF1">
        <w:rPr>
          <w:rFonts w:ascii="Arial" w:hAnsi="Arial" w:cs="Arial"/>
        </w:rPr>
        <w:t xml:space="preserve">comptant pour </w:t>
      </w:r>
      <w:r w:rsidR="00922C3F">
        <w:rPr>
          <w:rFonts w:ascii="Arial" w:hAnsi="Arial" w:cs="Arial"/>
        </w:rPr>
        <w:br/>
      </w:r>
    </w:p>
    <w:p w:rsidR="00364721" w:rsidRPr="002C0EF1" w:rsidRDefault="00B16DF7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l’examen</w:t>
      </w:r>
      <w:proofErr w:type="gramEnd"/>
      <w:r>
        <w:rPr>
          <w:rFonts w:ascii="Arial" w:hAnsi="Arial" w:cs="Arial"/>
        </w:rPr>
        <w:t xml:space="preserve"> cité en objet</w:t>
      </w:r>
      <w:r w:rsidR="002C0EF1">
        <w:rPr>
          <w:rFonts w:ascii="Arial" w:hAnsi="Arial" w:cs="Arial"/>
          <w:b/>
        </w:rPr>
        <w:t xml:space="preserve">, </w:t>
      </w:r>
      <w:r>
        <w:rPr>
          <w:rFonts w:ascii="Arial" w:hAnsi="Arial" w:cs="Arial"/>
        </w:rPr>
        <w:t>afin de satisfaire à l’épreuve suivante :</w:t>
      </w:r>
    </w:p>
    <w:p w:rsidR="00364721" w:rsidRPr="002C0EF1" w:rsidRDefault="00364721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</w:p>
    <w:p w:rsidR="00A37233" w:rsidRPr="006D4B14" w:rsidRDefault="00364721" w:rsidP="00A37233">
      <w:pPr>
        <w:pStyle w:val="Titre2"/>
        <w:rPr>
          <w:rFonts w:ascii="Arial" w:hAnsi="Arial" w:cs="Arial"/>
          <w:sz w:val="20"/>
          <w:szCs w:val="20"/>
        </w:rPr>
      </w:pPr>
      <w:r w:rsidRPr="00820CAD">
        <w:rPr>
          <w:rFonts w:ascii="Arial" w:hAnsi="Arial" w:cs="Arial"/>
          <w:sz w:val="20"/>
          <w:szCs w:val="20"/>
        </w:rPr>
        <w:t xml:space="preserve"> -  Epreuve </w:t>
      </w:r>
      <w:r w:rsidR="006D4B14" w:rsidRPr="006D4B14">
        <w:rPr>
          <w:rFonts w:ascii="Arial" w:hAnsi="Arial" w:cs="Arial"/>
          <w:i/>
          <w:color w:val="0000FF"/>
          <w:sz w:val="20"/>
          <w:szCs w:val="20"/>
        </w:rPr>
        <w:t xml:space="preserve">« nom de l’épreuve </w:t>
      </w:r>
      <w:r w:rsidR="00A37233" w:rsidRPr="006D4B14">
        <w:rPr>
          <w:rFonts w:ascii="Arial" w:hAnsi="Arial" w:cs="Arial"/>
          <w:i/>
          <w:color w:val="0000FF"/>
          <w:sz w:val="20"/>
          <w:szCs w:val="20"/>
        </w:rPr>
        <w:t>»</w:t>
      </w:r>
    </w:p>
    <w:p w:rsidR="00364721" w:rsidRPr="00820CAD" w:rsidRDefault="00364721" w:rsidP="00364721">
      <w:pPr>
        <w:autoSpaceDE w:val="0"/>
        <w:autoSpaceDN w:val="0"/>
        <w:adjustRightInd w:val="0"/>
        <w:ind w:left="-283" w:firstLine="142"/>
        <w:rPr>
          <w:rFonts w:ascii="Arial" w:hAnsi="Arial" w:cs="Arial"/>
        </w:rPr>
      </w:pPr>
    </w:p>
    <w:p w:rsidR="00364721" w:rsidRPr="006D4B14" w:rsidRDefault="00DB4946" w:rsidP="00922C3F">
      <w:pPr>
        <w:autoSpaceDE w:val="0"/>
        <w:autoSpaceDN w:val="0"/>
        <w:adjustRightInd w:val="0"/>
        <w:ind w:left="-284"/>
        <w:rPr>
          <w:rFonts w:ascii="Arial" w:hAnsi="Arial" w:cs="Arial"/>
          <w:b/>
          <w:bCs/>
          <w:i/>
          <w:color w:val="0000FF"/>
        </w:rPr>
      </w:pPr>
      <w:r>
        <w:rPr>
          <w:rFonts w:ascii="Arial" w:hAnsi="Arial" w:cs="Arial"/>
          <w:b/>
          <w:bCs/>
          <w:i/>
          <w:color w:val="0000FF"/>
        </w:rPr>
        <w:t xml:space="preserve">                                                 </w:t>
      </w:r>
      <w:r w:rsidR="00B16DF7" w:rsidRPr="006D4B14">
        <w:rPr>
          <w:rFonts w:ascii="Arial" w:hAnsi="Arial" w:cs="Arial"/>
          <w:b/>
          <w:bCs/>
          <w:i/>
          <w:color w:val="0000FF"/>
        </w:rPr>
        <w:t xml:space="preserve">Modalités : </w:t>
      </w:r>
      <w:r w:rsidR="006D4B14" w:rsidRPr="006D4B14">
        <w:rPr>
          <w:rFonts w:ascii="Arial" w:hAnsi="Arial" w:cs="Arial"/>
          <w:b/>
          <w:bCs/>
          <w:i/>
          <w:color w:val="0000FF"/>
        </w:rPr>
        <w:t>« date »</w:t>
      </w:r>
      <w:r w:rsidR="00364721" w:rsidRPr="006D4B14">
        <w:rPr>
          <w:rFonts w:ascii="Arial" w:hAnsi="Arial" w:cs="Arial"/>
          <w:b/>
          <w:bCs/>
          <w:i/>
          <w:color w:val="0000FF"/>
        </w:rPr>
        <w:t xml:space="preserve"> </w:t>
      </w:r>
      <w:r w:rsidRPr="006D4B14">
        <w:rPr>
          <w:rFonts w:ascii="Arial" w:hAnsi="Arial" w:cs="Arial"/>
          <w:b/>
          <w:bCs/>
          <w:i/>
          <w:color w:val="0000FF"/>
        </w:rPr>
        <w:t xml:space="preserve">     </w:t>
      </w:r>
      <w:r w:rsidR="00364721" w:rsidRPr="006D4B14">
        <w:rPr>
          <w:rFonts w:ascii="Arial" w:hAnsi="Arial" w:cs="Arial"/>
          <w:b/>
          <w:bCs/>
          <w:i/>
          <w:color w:val="0000FF"/>
        </w:rPr>
        <w:t xml:space="preserve">à </w:t>
      </w:r>
      <w:r w:rsidR="006D4B14" w:rsidRPr="006D4B14">
        <w:rPr>
          <w:rFonts w:ascii="Arial" w:hAnsi="Arial" w:cs="Arial"/>
          <w:b/>
          <w:bCs/>
          <w:i/>
          <w:color w:val="0000FF"/>
        </w:rPr>
        <w:t>« heure »</w:t>
      </w:r>
      <w:r w:rsidRPr="006D4B14">
        <w:rPr>
          <w:rFonts w:ascii="Arial" w:hAnsi="Arial" w:cs="Arial"/>
          <w:b/>
          <w:bCs/>
          <w:i/>
          <w:color w:val="0000FF"/>
        </w:rPr>
        <w:t xml:space="preserve">           </w:t>
      </w:r>
      <w:r w:rsidR="00485477" w:rsidRPr="006D4B14">
        <w:rPr>
          <w:rFonts w:ascii="Arial" w:hAnsi="Arial" w:cs="Arial"/>
          <w:b/>
          <w:bCs/>
          <w:i/>
          <w:color w:val="0000FF"/>
        </w:rPr>
        <w:t xml:space="preserve"> salle : </w:t>
      </w:r>
      <w:r w:rsidR="006D4B14" w:rsidRPr="006D4B14">
        <w:rPr>
          <w:rFonts w:ascii="Arial" w:hAnsi="Arial" w:cs="Arial"/>
          <w:b/>
          <w:bCs/>
          <w:i/>
          <w:color w:val="0000FF"/>
        </w:rPr>
        <w:t>« lieu »</w:t>
      </w: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364721" w:rsidRPr="00820CAD" w:rsidRDefault="00364721" w:rsidP="00922C3F">
      <w:pPr>
        <w:tabs>
          <w:tab w:val="left" w:pos="284"/>
        </w:tabs>
        <w:autoSpaceDE w:val="0"/>
        <w:autoSpaceDN w:val="0"/>
        <w:adjustRightInd w:val="0"/>
        <w:rPr>
          <w:rFonts w:ascii="Arial" w:hAnsi="Arial" w:cs="Arial"/>
          <w:b/>
          <w:bCs/>
        </w:rPr>
      </w:pPr>
      <w:r w:rsidRPr="00820CAD">
        <w:rPr>
          <w:rFonts w:ascii="Arial" w:hAnsi="Arial" w:cs="Arial"/>
        </w:rPr>
        <w:t>Vous êtes priés de vous munir de</w:t>
      </w:r>
      <w:r w:rsidR="00485477">
        <w:rPr>
          <w:rFonts w:ascii="Arial" w:hAnsi="Arial" w:cs="Arial"/>
        </w:rPr>
        <w:t xml:space="preserve"> cette convocation et de</w:t>
      </w:r>
      <w:r w:rsidRPr="00820CAD">
        <w:rPr>
          <w:rFonts w:ascii="Arial" w:hAnsi="Arial" w:cs="Arial"/>
        </w:rPr>
        <w:t xml:space="preserve"> tout le matériel nécessaire à l'accomplissement</w:t>
      </w:r>
      <w:r w:rsidR="00922C3F">
        <w:rPr>
          <w:rFonts w:ascii="Arial" w:hAnsi="Arial" w:cs="Arial"/>
        </w:rPr>
        <w:br/>
      </w:r>
      <w:r w:rsidR="00922C3F">
        <w:rPr>
          <w:rFonts w:ascii="Arial" w:hAnsi="Arial" w:cs="Arial"/>
        </w:rPr>
        <w:br/>
      </w:r>
      <w:r w:rsidRPr="00820CAD">
        <w:rPr>
          <w:rFonts w:ascii="Arial" w:hAnsi="Arial" w:cs="Arial"/>
        </w:rPr>
        <w:t xml:space="preserve">de cette épreuve.  </w:t>
      </w:r>
      <w:bookmarkStart w:id="1" w:name="_Hlk156337239"/>
      <w:r w:rsidR="006D4B14">
        <w:rPr>
          <w:rFonts w:ascii="Arial" w:hAnsi="Arial" w:cs="Arial"/>
        </w:rPr>
        <w:t>Pour les épreuves professionnelles la t</w:t>
      </w:r>
      <w:r w:rsidRPr="00820CAD">
        <w:rPr>
          <w:rFonts w:ascii="Arial" w:hAnsi="Arial" w:cs="Arial"/>
          <w:b/>
          <w:bCs/>
        </w:rPr>
        <w:t xml:space="preserve">enue professionnelle </w:t>
      </w:r>
      <w:r w:rsidR="006D4B14">
        <w:rPr>
          <w:rFonts w:ascii="Arial" w:hAnsi="Arial" w:cs="Arial"/>
          <w:b/>
          <w:bCs/>
        </w:rPr>
        <w:t xml:space="preserve">est </w:t>
      </w:r>
      <w:r w:rsidRPr="00820CAD">
        <w:rPr>
          <w:rFonts w:ascii="Arial" w:hAnsi="Arial" w:cs="Arial"/>
          <w:b/>
          <w:bCs/>
        </w:rPr>
        <w:t>exigée.</w:t>
      </w:r>
      <w:bookmarkEnd w:id="1"/>
    </w:p>
    <w:p w:rsidR="00364721" w:rsidRPr="00820CAD" w:rsidRDefault="00364721" w:rsidP="00364721">
      <w:pPr>
        <w:autoSpaceDE w:val="0"/>
        <w:autoSpaceDN w:val="0"/>
        <w:adjustRightInd w:val="0"/>
        <w:jc w:val="both"/>
        <w:rPr>
          <w:rFonts w:ascii="Comic Sans MS" w:hAnsi="Comic Sans MS" w:cs="Comic Sans MS"/>
        </w:rPr>
      </w:pPr>
    </w:p>
    <w:p w:rsidR="00364721" w:rsidRPr="00820CAD" w:rsidRDefault="00DB4946" w:rsidP="00922C3F">
      <w:pPr>
        <w:tabs>
          <w:tab w:val="left" w:pos="284"/>
        </w:tabs>
        <w:autoSpaceDE w:val="0"/>
        <w:autoSpaceDN w:val="0"/>
        <w:adjustRightInd w:val="0"/>
        <w:ind w:left="-283"/>
        <w:rPr>
          <w:rFonts w:ascii="Arial" w:hAnsi="Arial" w:cs="Arial"/>
          <w:b/>
          <w:bCs/>
          <w:i/>
          <w:iCs/>
          <w:color w:val="0000FF"/>
        </w:rPr>
      </w:pPr>
      <w:r>
        <w:rPr>
          <w:rFonts w:ascii="Arial" w:hAnsi="Arial" w:cs="Arial"/>
          <w:b/>
          <w:bCs/>
          <w:i/>
          <w:iCs/>
          <w:color w:val="0000FF"/>
        </w:rPr>
        <w:t xml:space="preserve">                                                </w:t>
      </w:r>
    </w:p>
    <w:p w:rsidR="00364721" w:rsidRDefault="00364721" w:rsidP="00364721">
      <w:pPr>
        <w:autoSpaceDE w:val="0"/>
        <w:autoSpaceDN w:val="0"/>
        <w:adjustRightInd w:val="0"/>
        <w:ind w:left="-283"/>
        <w:rPr>
          <w:rFonts w:ascii="Arial" w:hAnsi="Arial" w:cs="Arial"/>
        </w:rPr>
      </w:pPr>
    </w:p>
    <w:p w:rsidR="00364721" w:rsidRDefault="00364721" w:rsidP="00364721">
      <w:pPr>
        <w:autoSpaceDE w:val="0"/>
        <w:autoSpaceDN w:val="0"/>
        <w:adjustRightInd w:val="0"/>
        <w:ind w:left="-283"/>
        <w:rPr>
          <w:rFonts w:ascii="Arial" w:hAnsi="Arial" w:cs="Arial"/>
        </w:rPr>
      </w:pPr>
    </w:p>
    <w:p w:rsidR="00364721" w:rsidRPr="00485477" w:rsidRDefault="00364721" w:rsidP="00DB4946">
      <w:pPr>
        <w:tabs>
          <w:tab w:val="left" w:pos="284"/>
        </w:tabs>
        <w:autoSpaceDE w:val="0"/>
        <w:autoSpaceDN w:val="0"/>
        <w:adjustRightInd w:val="0"/>
        <w:ind w:left="-283"/>
        <w:jc w:val="center"/>
        <w:rPr>
          <w:rFonts w:ascii="Comic Sans MS" w:hAnsi="Comic Sans MS" w:cs="Comic Sans MS"/>
          <w:b/>
          <w:bCs/>
        </w:rPr>
      </w:pPr>
      <w:r w:rsidRPr="00820CAD">
        <w:rPr>
          <w:rFonts w:ascii="Comic Sans MS" w:hAnsi="Comic Sans MS" w:cs="Comic Sans MS"/>
          <w:b/>
          <w:bCs/>
        </w:rPr>
        <w:t xml:space="preserve">Toute absence </w:t>
      </w:r>
      <w:r w:rsidR="00CD7AF4">
        <w:rPr>
          <w:rFonts w:ascii="Comic Sans MS" w:hAnsi="Comic Sans MS" w:cs="Comic Sans MS"/>
          <w:b/>
          <w:bCs/>
        </w:rPr>
        <w:t>devra être</w:t>
      </w:r>
      <w:r w:rsidRPr="00820CAD">
        <w:rPr>
          <w:rFonts w:ascii="Comic Sans MS" w:hAnsi="Comic Sans MS" w:cs="Comic Sans MS"/>
          <w:b/>
          <w:bCs/>
        </w:rPr>
        <w:t xml:space="preserve"> justifiée </w:t>
      </w:r>
      <w:r w:rsidR="00CD7AF4">
        <w:rPr>
          <w:rFonts w:ascii="Comic Sans MS" w:hAnsi="Comic Sans MS" w:cs="Comic Sans MS"/>
          <w:b/>
          <w:bCs/>
        </w:rPr>
        <w:t>dans les 48h</w:t>
      </w:r>
      <w:r w:rsidR="00DB4946">
        <w:rPr>
          <w:rFonts w:ascii="Comic Sans MS" w:hAnsi="Comic Sans MS" w:cs="Comic Sans MS"/>
          <w:b/>
          <w:bCs/>
        </w:rPr>
        <w:t xml:space="preserve"> (certificat médical ou autre…)</w:t>
      </w:r>
      <w:r w:rsidR="00CD7AF4">
        <w:rPr>
          <w:rFonts w:ascii="Comic Sans MS" w:hAnsi="Comic Sans MS" w:cs="Comic Sans MS"/>
          <w:b/>
          <w:bCs/>
        </w:rPr>
        <w:t>.</w:t>
      </w:r>
    </w:p>
    <w:p w:rsidR="00364721" w:rsidRPr="00820CAD" w:rsidRDefault="00364721" w:rsidP="00364721">
      <w:pPr>
        <w:tabs>
          <w:tab w:val="right" w:pos="2106"/>
          <w:tab w:val="right" w:pos="2138"/>
        </w:tabs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:rsidR="00364721" w:rsidRPr="00820CAD" w:rsidRDefault="00364721" w:rsidP="00364721">
      <w:pPr>
        <w:autoSpaceDE w:val="0"/>
        <w:autoSpaceDN w:val="0"/>
        <w:adjustRightInd w:val="0"/>
        <w:rPr>
          <w:rFonts w:ascii="Arial" w:hAnsi="Arial" w:cs="Arial"/>
        </w:rPr>
      </w:pPr>
    </w:p>
    <w:p w:rsidR="004A50AA" w:rsidRPr="00A37233" w:rsidRDefault="004A50AA" w:rsidP="004A50AA">
      <w:pPr>
        <w:ind w:left="4111"/>
        <w:rPr>
          <w:rFonts w:ascii="Arial" w:hAnsi="Arial" w:cs="Arial"/>
        </w:rPr>
      </w:pPr>
      <w:r w:rsidRPr="00A37233">
        <w:rPr>
          <w:rFonts w:ascii="Arial" w:hAnsi="Arial" w:cs="Arial"/>
        </w:rPr>
        <w:t xml:space="preserve">Fait à Albi, le </w:t>
      </w:r>
      <w:bookmarkStart w:id="2" w:name="_Hlk156337308"/>
      <w:r w:rsidR="00E60B34">
        <w:rPr>
          <w:rFonts w:ascii="Arial" w:hAnsi="Arial" w:cs="Arial"/>
        </w:rPr>
        <w:fldChar w:fldCharType="begin"/>
      </w:r>
      <w:r w:rsidR="00A37233">
        <w:rPr>
          <w:rFonts w:ascii="Arial" w:hAnsi="Arial" w:cs="Arial"/>
        </w:rPr>
        <w:instrText xml:space="preserve"> TIME \@ "d MMMM yyyy" </w:instrText>
      </w:r>
      <w:r w:rsidR="00E60B34">
        <w:rPr>
          <w:rFonts w:ascii="Arial" w:hAnsi="Arial" w:cs="Arial"/>
        </w:rPr>
        <w:fldChar w:fldCharType="separate"/>
      </w:r>
      <w:r w:rsidR="002C35A5">
        <w:rPr>
          <w:rFonts w:ascii="Arial" w:hAnsi="Arial" w:cs="Arial"/>
          <w:noProof/>
        </w:rPr>
        <w:t>12 décembre 2025</w:t>
      </w:r>
      <w:r w:rsidR="00E60B34">
        <w:rPr>
          <w:rFonts w:ascii="Arial" w:hAnsi="Arial" w:cs="Arial"/>
        </w:rPr>
        <w:fldChar w:fldCharType="end"/>
      </w:r>
      <w:bookmarkEnd w:id="2"/>
    </w:p>
    <w:p w:rsidR="004A50AA" w:rsidRPr="004A50AA" w:rsidRDefault="004A50AA" w:rsidP="004A50AA">
      <w:pPr>
        <w:ind w:left="4111"/>
        <w:rPr>
          <w:sz w:val="24"/>
          <w:szCs w:val="24"/>
        </w:rPr>
      </w:pPr>
    </w:p>
    <w:p w:rsidR="004A50AA" w:rsidRPr="004A50AA" w:rsidRDefault="004A50AA" w:rsidP="004A50AA">
      <w:pPr>
        <w:ind w:left="4111"/>
        <w:rPr>
          <w:sz w:val="24"/>
          <w:szCs w:val="24"/>
        </w:rPr>
      </w:pPr>
    </w:p>
    <w:p w:rsidR="00FC1D19" w:rsidRDefault="00485477" w:rsidP="004A50A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</w:t>
      </w:r>
      <w:r w:rsidR="00DB4946">
        <w:rPr>
          <w:sz w:val="24"/>
          <w:szCs w:val="24"/>
        </w:rPr>
        <w:t xml:space="preserve">                                                                </w:t>
      </w:r>
      <w:r>
        <w:rPr>
          <w:sz w:val="24"/>
          <w:szCs w:val="24"/>
        </w:rPr>
        <w:t xml:space="preserve"> L’enseignant (e)</w:t>
      </w:r>
    </w:p>
    <w:p w:rsidR="00485477" w:rsidRPr="004A50AA" w:rsidRDefault="00485477" w:rsidP="004A50AA">
      <w:pPr>
        <w:rPr>
          <w:rFonts w:ascii="Marianne" w:hAnsi="Marianne" w:cs="Arial"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M.  </w:t>
      </w:r>
      <w:proofErr w:type="gramStart"/>
      <w:r>
        <w:rPr>
          <w:sz w:val="24"/>
          <w:szCs w:val="24"/>
        </w:rPr>
        <w:t>/  Mme</w:t>
      </w:r>
      <w:proofErr w:type="gramEnd"/>
    </w:p>
    <w:p w:rsidR="00FC1D19" w:rsidRPr="00C95638" w:rsidRDefault="00FC1D19" w:rsidP="00E84501">
      <w:pPr>
        <w:rPr>
          <w:rFonts w:ascii="Marianne" w:hAnsi="Marianne" w:cs="Arial"/>
        </w:rPr>
      </w:pPr>
    </w:p>
    <w:p w:rsidR="005E4CBE" w:rsidRPr="00C95638" w:rsidRDefault="00FC1D19" w:rsidP="008615FE">
      <w:pPr>
        <w:jc w:val="right"/>
        <w:rPr>
          <w:rFonts w:ascii="Marianne" w:hAnsi="Marianne" w:cs="Arial"/>
        </w:rPr>
      </w:pPr>
      <w:r w:rsidRPr="00C95638">
        <w:rPr>
          <w:rFonts w:ascii="Marianne" w:hAnsi="Marianne" w:cs="Arial"/>
        </w:rPr>
        <w:tab/>
      </w:r>
    </w:p>
    <w:sectPr w:rsidR="005E4CBE" w:rsidRPr="00C95638" w:rsidSect="000925B7">
      <w:headerReference w:type="default" r:id="rId10"/>
      <w:headerReference w:type="first" r:id="rId11"/>
      <w:footerReference w:type="first" r:id="rId12"/>
      <w:pgSz w:w="11906" w:h="16838" w:code="9"/>
      <w:pgMar w:top="1134" w:right="851" w:bottom="284" w:left="1134" w:header="2268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327D" w:rsidRDefault="0052327D">
      <w:r>
        <w:separator/>
      </w:r>
    </w:p>
  </w:endnote>
  <w:endnote w:type="continuationSeparator" w:id="0">
    <w:p w:rsidR="0052327D" w:rsidRDefault="005232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rianne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03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0EF1" w:rsidRDefault="00A9079D">
    <w:pPr>
      <w:pStyle w:val="Pieddepage"/>
    </w:pPr>
    <w:r>
      <w:rPr>
        <w:noProof/>
      </w:rPr>
      <mc:AlternateContent>
        <mc:Choice Requires="wps">
          <w:drawing>
            <wp:anchor distT="0" distB="0" distL="114300" distR="114300" simplePos="0" relativeHeight="251673088" behindDoc="0" locked="0" layoutInCell="1" allowOverlap="1">
              <wp:simplePos x="0" y="0"/>
              <wp:positionH relativeFrom="column">
                <wp:posOffset>727710</wp:posOffset>
              </wp:positionH>
              <wp:positionV relativeFrom="paragraph">
                <wp:posOffset>146685</wp:posOffset>
              </wp:positionV>
              <wp:extent cx="1962150" cy="533400"/>
              <wp:effectExtent l="0" t="0" r="0" b="0"/>
              <wp:wrapNone/>
              <wp:docPr id="1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70851" w:rsidRDefault="00070851"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1628775" cy="427409"/>
                                <wp:effectExtent l="19050" t="0" r="9525" b="0"/>
                                <wp:docPr id="3" name="Imag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628775" cy="427409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2" type="#_x0000_t202" style="position:absolute;margin-left:57.3pt;margin-top:11.55pt;width:154.5pt;height:42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" filled="f" stroked="f">
              <v:textbox>
                <w:txbxContent>
                  <w:p w:rsidR="00070851" w:rsidRDefault="00070851">
                    <w:r>
                      <w:rPr>
                        <w:noProof/>
                      </w:rPr>
                      <w:drawing>
                        <wp:inline distT="0" distB="0" distL="0" distR="0">
                          <wp:extent cx="1628775" cy="427409"/>
                          <wp:effectExtent l="19050" t="0" r="9525" b="0"/>
                          <wp:docPr id="3" name="Imag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628775" cy="427409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2C0EF1">
      <w:rPr>
        <w:noProof/>
      </w:rPr>
      <w:drawing>
        <wp:anchor distT="0" distB="0" distL="114300" distR="114300" simplePos="0" relativeHeight="251672064" behindDoc="0" locked="0" layoutInCell="1" allowOverlap="1">
          <wp:simplePos x="0" y="0"/>
          <wp:positionH relativeFrom="column">
            <wp:posOffset>3869055</wp:posOffset>
          </wp:positionH>
          <wp:positionV relativeFrom="page">
            <wp:posOffset>9948576</wp:posOffset>
          </wp:positionV>
          <wp:extent cx="1944000" cy="554400"/>
          <wp:effectExtent l="0" t="0" r="0" b="0"/>
          <wp:wrapNone/>
          <wp:docPr id="18" name="Imag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EU flag-Erasmus+_vect_POS.pn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4000" cy="554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C0EF1">
      <w:rPr>
        <w:noProof/>
      </w:rPr>
      <w:drawing>
        <wp:anchor distT="0" distB="0" distL="114300" distR="114300" simplePos="0" relativeHeight="251671040" behindDoc="0" locked="0" layoutInCell="1" allowOverlap="1">
          <wp:simplePos x="0" y="0"/>
          <wp:positionH relativeFrom="column">
            <wp:posOffset>5814060</wp:posOffset>
          </wp:positionH>
          <wp:positionV relativeFrom="page">
            <wp:posOffset>9963150</wp:posOffset>
          </wp:positionV>
          <wp:extent cx="972000" cy="543600"/>
          <wp:effectExtent l="0" t="0" r="0" b="8890"/>
          <wp:wrapNone/>
          <wp:docPr id="19" name="Imag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" name="logo-papier-recycle-1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2000" cy="543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C0EF1">
      <w:rPr>
        <w:noProof/>
      </w:rPr>
      <w:drawing>
        <wp:anchor distT="0" distB="0" distL="114300" distR="114300" simplePos="0" relativeHeight="251670016" behindDoc="0" locked="0" layoutInCell="1" allowOverlap="1">
          <wp:simplePos x="0" y="0"/>
          <wp:positionH relativeFrom="column">
            <wp:posOffset>-130810</wp:posOffset>
          </wp:positionH>
          <wp:positionV relativeFrom="page">
            <wp:posOffset>9963150</wp:posOffset>
          </wp:positionV>
          <wp:extent cx="540000" cy="540000"/>
          <wp:effectExtent l="0" t="0" r="0" b="0"/>
          <wp:wrapNone/>
          <wp:docPr id="20" name="Image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" name="OC-1706-instit-logo carre-quadri-150x150-300dpi.jp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0" cy="54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70851">
      <w:t xml:space="preserve">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327D" w:rsidRDefault="0052327D">
      <w:r>
        <w:separator/>
      </w:r>
    </w:p>
  </w:footnote>
  <w:footnote w:type="continuationSeparator" w:id="0">
    <w:p w:rsidR="0052327D" w:rsidRDefault="005232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0EF1" w:rsidRDefault="00A9079D" w:rsidP="00C01970">
    <w:pPr>
      <w:pStyle w:val="En-tte"/>
      <w:ind w:left="2340"/>
    </w:pPr>
    <w:r>
      <w:rPr>
        <w:noProof/>
      </w:rPr>
      <mc:AlternateContent>
        <mc:Choice Requires="wps">
          <w:drawing>
            <wp:anchor distT="0" distB="0" distL="114300" distR="114300" simplePos="0" relativeHeight="251665920" behindDoc="0" locked="0" layoutInCell="0" allowOverlap="1">
              <wp:simplePos x="0" y="0"/>
              <wp:positionH relativeFrom="column">
                <wp:posOffset>-1800860</wp:posOffset>
              </wp:positionH>
              <wp:positionV relativeFrom="paragraph">
                <wp:posOffset>508000</wp:posOffset>
              </wp:positionV>
              <wp:extent cx="1781810" cy="1970405"/>
              <wp:effectExtent l="0" t="0" r="0" b="0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1810" cy="19704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EF1" w:rsidRDefault="002C0EF1" w:rsidP="00C01970">
                          <w:r w:rsidRPr="00BC5DBA">
                            <w:rPr>
                              <w:rFonts w:ascii="Arial Narrow" w:hAnsi="Arial Narrow"/>
                              <w:noProof/>
                            </w:rPr>
                            <w:drawing>
                              <wp:inline distT="0" distB="0" distL="0" distR="0">
                                <wp:extent cx="1466850" cy="1552575"/>
                                <wp:effectExtent l="0" t="0" r="0" b="9525"/>
                                <wp:docPr id="33" name="Image 1" descr="logolettr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ogolettre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466850" cy="155257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left:0;text-align:left;margin-left:-141.8pt;margin-top:40pt;width:140.3pt;height:155.1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kK0tAIAALo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" o:allowincell="f" filled="f" stroked="f">
              <v:textbox>
                <w:txbxContent>
                  <w:p w:rsidR="002C0EF1" w:rsidRDefault="002C0EF1" w:rsidP="00C01970">
                    <w:r w:rsidRPr="00BC5DBA">
                      <w:rPr>
                        <w:rFonts w:ascii="Arial Narrow" w:hAnsi="Arial Narrow"/>
                        <w:noProof/>
                      </w:rPr>
                      <w:drawing>
                        <wp:inline distT="0" distB="0" distL="0" distR="0">
                          <wp:extent cx="1466850" cy="1552575"/>
                          <wp:effectExtent l="0" t="0" r="0" b="9525"/>
                          <wp:docPr id="33" name="Image 1" descr="logolettre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ogolettre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466850" cy="15525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944" behindDoc="0" locked="0" layoutInCell="0" allowOverlap="1">
              <wp:simplePos x="0" y="0"/>
              <wp:positionH relativeFrom="column">
                <wp:posOffset>-1977390</wp:posOffset>
              </wp:positionH>
              <wp:positionV relativeFrom="paragraph">
                <wp:posOffset>3071495</wp:posOffset>
              </wp:positionV>
              <wp:extent cx="1379220" cy="9144000"/>
              <wp:effectExtent l="0" t="0" r="0" b="0"/>
              <wp:wrapNone/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9220" cy="914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EF1" w:rsidRDefault="002C0EF1" w:rsidP="00C01970">
                          <w:pPr>
                            <w:spacing w:line="210" w:lineRule="exac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Téléphone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 xml:space="preserve">05 63 49 19 29 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Télécopie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05 63 49 19 28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Mél.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  <w:t>0810003n@ac-toulouse.fr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Pr="00B65D47" w:rsidRDefault="002C0EF1" w:rsidP="00C01970">
                          <w:pPr>
                            <w:jc w:val="right"/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15, rue Charles Portal</w:t>
                          </w: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  <w:t>81000 ALBI</w:t>
                          </w: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B42E5A"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695325" cy="628650"/>
                                <wp:effectExtent l="0" t="0" r="9525" b="0"/>
                                <wp:docPr id="34" name="Image 1" descr="C:\Users\secretariat1\AppData\Local\Microsoft\Windows\Temporary Internet Files\Content.Outlook\GMHX6GOP\logo -E3D - 2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 1" descr="C:\Users\secretariat1\AppData\Local\Microsoft\Windows\Temporary Internet Files\Content.Outlook\GMHX6GOP\logo -E3D - 2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695325" cy="62865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noProof/>
                              <w:sz w:val="16"/>
                              <w:szCs w:val="16"/>
                            </w:rPr>
                            <w:drawing>
                              <wp:inline distT="0" distB="0" distL="0" distR="0">
                                <wp:extent cx="819150" cy="819150"/>
                                <wp:effectExtent l="0" t="0" r="0" b="0"/>
                                <wp:docPr id="35" name="Image 3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OC-1706-instit-logo carre-quadri-150x150-72dpi.jpg"/>
                                        <pic:cNvPicPr/>
                                      </pic:nvPicPr>
                                      <pic:blipFill>
                                        <a:blip r:embed="rId4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819150" cy="81915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447675" cy="304800"/>
                                <wp:effectExtent l="0" t="0" r="9525" b="0"/>
                                <wp:docPr id="36" name="Image 3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4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5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447675" cy="3048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</w:pPr>
                        </w:p>
                        <w:p w:rsidR="002C0EF1" w:rsidRDefault="002C0EF1" w:rsidP="00C01970">
                          <w:pPr>
                            <w:jc w:val="center"/>
                          </w:pPr>
                          <w:r w:rsidRPr="004A0661"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949808" cy="1323975"/>
                                <wp:effectExtent l="0" t="0" r="3175" b="0"/>
                                <wp:docPr id="37" name="Image 9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Image 9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6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961763" cy="13406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</w:p>
                        <w:p w:rsidR="002C0EF1" w:rsidRDefault="002C0EF1" w:rsidP="00C01970">
                          <w:pPr>
                            <w:jc w:val="center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29" type="#_x0000_t202" style="position:absolute;left:0;text-align:left;margin-left:-155.7pt;margin-top:241.85pt;width:108.6pt;height:10in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" o:allowincell="f" filled="f" stroked="f">
              <v:textbox>
                <w:txbxContent>
                  <w:p w:rsidR="002C0EF1" w:rsidRDefault="002C0EF1" w:rsidP="00C01970">
                    <w:pPr>
                      <w:spacing w:line="210" w:lineRule="exac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Téléphone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 xml:space="preserve">05 63 49 19 29 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Télécopie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05 63 49 19 28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Mél.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sz w:val="16"/>
                        <w:szCs w:val="16"/>
                      </w:rPr>
                      <w:t>0810003n@ac-toulouse.fr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Pr="00B65D47" w:rsidRDefault="002C0EF1" w:rsidP="00C01970">
                    <w:pPr>
                      <w:jc w:val="right"/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15, rue Charles Portal</w:t>
                    </w: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  <w:t>81000 ALBI</w:t>
                    </w: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  <w:r w:rsidRPr="00B42E5A">
                      <w:rPr>
                        <w:noProof/>
                      </w:rPr>
                      <w:drawing>
                        <wp:inline distT="0" distB="0" distL="0" distR="0">
                          <wp:extent cx="695325" cy="628650"/>
                          <wp:effectExtent l="0" t="0" r="9525" b="0"/>
                          <wp:docPr id="34" name="Image 1" descr="C:\Users\secretariat1\AppData\Local\Microsoft\Windows\Temporary Internet Files\Content.Outlook\GMHX6GOP\logo -E3D - 2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 1" descr="C:\Users\secretariat1\AppData\Local\Microsoft\Windows\Temporary Internet Files\Content.Outlook\GMHX6GOP\logo -E3D - 2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7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95325" cy="6286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noProof/>
                        <w:sz w:val="16"/>
                        <w:szCs w:val="16"/>
                      </w:rPr>
                      <w:drawing>
                        <wp:inline distT="0" distB="0" distL="0" distR="0">
                          <wp:extent cx="819150" cy="819150"/>
                          <wp:effectExtent l="0" t="0" r="0" b="0"/>
                          <wp:docPr id="35" name="Image 3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OC-1706-instit-logo carre-quadri-150x150-72dpi.jpg"/>
                                  <pic:cNvPicPr/>
                                </pic:nvPicPr>
                                <pic:blipFill>
                                  <a:blip r:embed="rId8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819150" cy="81915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447675" cy="304800"/>
                          <wp:effectExtent l="0" t="0" r="9525" b="0"/>
                          <wp:docPr id="36" name="Image 3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9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447675" cy="3048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center"/>
                    </w:pPr>
                  </w:p>
                  <w:p w:rsidR="002C0EF1" w:rsidRDefault="002C0EF1" w:rsidP="00C01970">
                    <w:pPr>
                      <w:jc w:val="center"/>
                    </w:pPr>
                    <w:r w:rsidRPr="004A0661">
                      <w:rPr>
                        <w:noProof/>
                      </w:rPr>
                      <w:drawing>
                        <wp:inline distT="0" distB="0" distL="0" distR="0">
                          <wp:extent cx="949808" cy="1323975"/>
                          <wp:effectExtent l="0" t="0" r="3175" b="0"/>
                          <wp:docPr id="37" name="Image 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Image 9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0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961763" cy="13406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C0EF1" w:rsidRDefault="002C0EF1" w:rsidP="00C01970">
                    <w:pPr>
                      <w:jc w:val="center"/>
                      <w:rPr>
                        <w:b/>
                        <w:bCs/>
                      </w:rPr>
                    </w:pPr>
                  </w:p>
                  <w:p w:rsidR="002C0EF1" w:rsidRDefault="002C0EF1" w:rsidP="00C01970">
                    <w:pPr>
                      <w:jc w:val="center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jc w:val="right"/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896" behindDoc="0" locked="1" layoutInCell="0" allowOverlap="1">
              <wp:simplePos x="0" y="0"/>
              <wp:positionH relativeFrom="page">
                <wp:posOffset>91440</wp:posOffset>
              </wp:positionH>
              <wp:positionV relativeFrom="page">
                <wp:posOffset>2194560</wp:posOffset>
              </wp:positionV>
              <wp:extent cx="1555750" cy="1312545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55750" cy="13125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EF1" w:rsidRDefault="002C0EF1" w:rsidP="00C01970">
                          <w:pPr>
                            <w:pStyle w:val="Titre1"/>
                            <w:spacing w:before="240"/>
                            <w:jc w:val="right"/>
                          </w:pPr>
                        </w:p>
                        <w:p w:rsidR="002C0EF1" w:rsidRDefault="002C0EF1" w:rsidP="00C01970">
                          <w:pPr>
                            <w:pStyle w:val="Titre1"/>
                            <w:spacing w:before="240"/>
                            <w:jc w:val="right"/>
                            <w:rPr>
                              <w:b w:val="0"/>
                              <w:bCs w:val="0"/>
                            </w:rPr>
                          </w:pPr>
                        </w:p>
                        <w:p w:rsidR="002C0EF1" w:rsidRPr="00742381" w:rsidRDefault="002C0EF1" w:rsidP="00C01970">
                          <w:pPr>
                            <w:pStyle w:val="Titre1"/>
                            <w:spacing w:before="240"/>
                            <w:jc w:val="right"/>
                          </w:pPr>
                          <w:r>
                            <w:t>Secrétariat de Direction</w:t>
                          </w: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sz w:val="16"/>
                              <w:szCs w:val="16"/>
                            </w:rPr>
                          </w:pPr>
                        </w:p>
                        <w:p w:rsidR="002C0EF1" w:rsidRDefault="002C0EF1" w:rsidP="00C01970">
                          <w:pPr>
                            <w:spacing w:line="210" w:lineRule="exact"/>
                            <w:jc w:val="right"/>
                            <w:rPr>
                              <w:rFonts w:ascii="Arial Narrow" w:hAnsi="Arial Narrow" w:cs="Arial Narrow"/>
                              <w:b/>
                              <w:bCs/>
                              <w:sz w:val="19"/>
                              <w:szCs w:val="19"/>
                            </w:rPr>
                          </w:pPr>
                        </w:p>
                        <w:p w:rsidR="002C0EF1" w:rsidRDefault="002C0EF1" w:rsidP="00C01970">
                          <w:pPr>
                            <w:jc w:val="right"/>
                          </w:pPr>
                        </w:p>
                        <w:p w:rsidR="002C0EF1" w:rsidRDefault="002C0EF1" w:rsidP="00C01970">
                          <w:pPr>
                            <w:jc w:val="right"/>
                          </w:pPr>
                        </w:p>
                      </w:txbxContent>
                    </wps:txbx>
                    <wps:bodyPr rot="0" vert="horz" wrap="square" lIns="180000" tIns="0" rIns="18000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0" type="#_x0000_t202" style="position:absolute;left:0;text-align:left;margin-left:7.2pt;margin-top:172.8pt;width:122.5pt;height:103.35pt;z-index: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" o:allowincell="f" filled="f" stroked="f">
              <v:textbox inset="5mm,0,5mm,0">
                <w:txbxContent>
                  <w:p w:rsidR="002C0EF1" w:rsidRDefault="002C0EF1" w:rsidP="00C01970">
                    <w:pPr>
                      <w:pStyle w:val="Titre1"/>
                      <w:spacing w:before="240"/>
                      <w:jc w:val="right"/>
                    </w:pPr>
                  </w:p>
                  <w:p w:rsidR="002C0EF1" w:rsidRDefault="002C0EF1" w:rsidP="00C01970">
                    <w:pPr>
                      <w:pStyle w:val="Titre1"/>
                      <w:spacing w:before="240"/>
                      <w:jc w:val="right"/>
                      <w:rPr>
                        <w:b w:val="0"/>
                        <w:bCs w:val="0"/>
                      </w:rPr>
                    </w:pPr>
                  </w:p>
                  <w:p w:rsidR="002C0EF1" w:rsidRPr="00742381" w:rsidRDefault="002C0EF1" w:rsidP="00C01970">
                    <w:pPr>
                      <w:pStyle w:val="Titre1"/>
                      <w:spacing w:before="240"/>
                      <w:jc w:val="right"/>
                    </w:pPr>
                    <w:r>
                      <w:t>Secrétariat de Direction</w:t>
                    </w: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sz w:val="16"/>
                        <w:szCs w:val="16"/>
                      </w:rPr>
                    </w:pPr>
                  </w:p>
                  <w:p w:rsidR="002C0EF1" w:rsidRDefault="002C0EF1" w:rsidP="00C01970">
                    <w:pPr>
                      <w:spacing w:line="210" w:lineRule="exact"/>
                      <w:jc w:val="right"/>
                      <w:rPr>
                        <w:rFonts w:ascii="Arial Narrow" w:hAnsi="Arial Narrow" w:cs="Arial Narrow"/>
                        <w:b/>
                        <w:bCs/>
                        <w:sz w:val="19"/>
                        <w:szCs w:val="19"/>
                      </w:rPr>
                    </w:pPr>
                  </w:p>
                  <w:p w:rsidR="002C0EF1" w:rsidRDefault="002C0EF1" w:rsidP="00C01970">
                    <w:pPr>
                      <w:jc w:val="right"/>
                    </w:pPr>
                  </w:p>
                  <w:p w:rsidR="002C0EF1" w:rsidRDefault="002C0EF1" w:rsidP="00C01970">
                    <w:pPr>
                      <w:jc w:val="right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:rsidR="002C0EF1" w:rsidRDefault="002C0EF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C0EF1" w:rsidRDefault="002C0EF1" w:rsidP="00EB5AFA">
    <w:pPr>
      <w:pStyle w:val="En-tte"/>
    </w:pPr>
    <w:r>
      <w:rPr>
        <w:noProof/>
      </w:rPr>
      <w:drawing>
        <wp:anchor distT="0" distB="0" distL="114300" distR="114300" simplePos="0" relativeHeight="251668992" behindDoc="0" locked="0" layoutInCell="1" allowOverlap="1">
          <wp:simplePos x="0" y="0"/>
          <wp:positionH relativeFrom="column">
            <wp:posOffset>-264160</wp:posOffset>
          </wp:positionH>
          <wp:positionV relativeFrom="page">
            <wp:posOffset>190500</wp:posOffset>
          </wp:positionV>
          <wp:extent cx="4406400" cy="1072800"/>
          <wp:effectExtent l="0" t="0" r="0" b="0"/>
          <wp:wrapNone/>
          <wp:docPr id="16" name="Imag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20-10-14 MARQUE ETAT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06400" cy="1072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7968" behindDoc="1" locked="0" layoutInCell="1" allowOverlap="1">
          <wp:simplePos x="0" y="0"/>
          <wp:positionH relativeFrom="column">
            <wp:posOffset>-1988820</wp:posOffset>
          </wp:positionH>
          <wp:positionV relativeFrom="paragraph">
            <wp:posOffset>-1140460</wp:posOffset>
          </wp:positionV>
          <wp:extent cx="964565" cy="852805"/>
          <wp:effectExtent l="0" t="0" r="6985" b="4445"/>
          <wp:wrapNone/>
          <wp:docPr id="17" name="Imag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20-10-14 MARQUE ETAT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64565" cy="8528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9079D">
      <w:rPr>
        <w:noProof/>
      </w:rPr>
      <mc:AlternateContent>
        <mc:Choice Requires="wps">
          <w:drawing>
            <wp:anchor distT="0" distB="0" distL="114300" distR="114300" simplePos="0" relativeHeight="251661824" behindDoc="0" locked="0" layoutInCell="0" allowOverlap="1">
              <wp:simplePos x="0" y="0"/>
              <wp:positionH relativeFrom="column">
                <wp:posOffset>-1800860</wp:posOffset>
              </wp:positionH>
              <wp:positionV relativeFrom="paragraph">
                <wp:posOffset>508000</wp:posOffset>
              </wp:positionV>
              <wp:extent cx="1781810" cy="1970405"/>
              <wp:effectExtent l="0" t="0" r="0" b="0"/>
              <wp:wrapNone/>
              <wp:docPr id="1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81810" cy="19704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C0EF1" w:rsidRDefault="002C0EF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-141.8pt;margin-top:40pt;width:140.3pt;height:155.1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h/9twIAAMI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" o:allowincell="f" filled="f" stroked="f">
              <v:textbox>
                <w:txbxContent>
                  <w:p w:rsidR="002C0EF1" w:rsidRDefault="002C0EF1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D35A72"/>
    <w:multiLevelType w:val="hybridMultilevel"/>
    <w:tmpl w:val="DF4E2E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BE6694"/>
    <w:multiLevelType w:val="hybridMultilevel"/>
    <w:tmpl w:val="2B585CD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474212"/>
    <w:multiLevelType w:val="hybridMultilevel"/>
    <w:tmpl w:val="F20A1440"/>
    <w:lvl w:ilvl="0" w:tplc="30C0C28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6459AF"/>
    <w:multiLevelType w:val="hybridMultilevel"/>
    <w:tmpl w:val="91D03E2E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0B454A5"/>
    <w:multiLevelType w:val="hybridMultilevel"/>
    <w:tmpl w:val="E80A4DA0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01D1472"/>
    <w:multiLevelType w:val="hybridMultilevel"/>
    <w:tmpl w:val="7EC60E5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7E17EE"/>
    <w:multiLevelType w:val="hybridMultilevel"/>
    <w:tmpl w:val="5F48C52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A33A2A"/>
    <w:multiLevelType w:val="hybridMultilevel"/>
    <w:tmpl w:val="31F4CE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F7D2B"/>
    <w:multiLevelType w:val="hybridMultilevel"/>
    <w:tmpl w:val="49A6B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6E0B26"/>
    <w:multiLevelType w:val="hybridMultilevel"/>
    <w:tmpl w:val="B24231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BB134A"/>
    <w:multiLevelType w:val="hybridMultilevel"/>
    <w:tmpl w:val="31701736"/>
    <w:lvl w:ilvl="0" w:tplc="F1C8203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044DD6"/>
    <w:multiLevelType w:val="hybridMultilevel"/>
    <w:tmpl w:val="B40A60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B5117"/>
    <w:multiLevelType w:val="hybridMultilevel"/>
    <w:tmpl w:val="361C4B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F91016"/>
    <w:multiLevelType w:val="multilevel"/>
    <w:tmpl w:val="891A23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8F76A68"/>
    <w:multiLevelType w:val="multilevel"/>
    <w:tmpl w:val="CD326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6E43548"/>
    <w:multiLevelType w:val="hybridMultilevel"/>
    <w:tmpl w:val="C7CEB9C6"/>
    <w:lvl w:ilvl="0" w:tplc="2000F7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671F59"/>
    <w:multiLevelType w:val="multilevel"/>
    <w:tmpl w:val="9DF09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C7F50D2"/>
    <w:multiLevelType w:val="hybridMultilevel"/>
    <w:tmpl w:val="E12ABB7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3923591"/>
    <w:multiLevelType w:val="hybridMultilevel"/>
    <w:tmpl w:val="59081F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B703FE"/>
    <w:multiLevelType w:val="hybridMultilevel"/>
    <w:tmpl w:val="A07677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F7543C"/>
    <w:multiLevelType w:val="hybridMultilevel"/>
    <w:tmpl w:val="6AE8A750"/>
    <w:lvl w:ilvl="0" w:tplc="0228F82C">
      <w:start w:val="1"/>
      <w:numFmt w:val="decimal"/>
      <w:lvlText w:val="%1-"/>
      <w:lvlJc w:val="left"/>
      <w:pPr>
        <w:ind w:left="18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900" w:hanging="360"/>
      </w:pPr>
    </w:lvl>
    <w:lvl w:ilvl="2" w:tplc="040C001B" w:tentative="1">
      <w:start w:val="1"/>
      <w:numFmt w:val="lowerRoman"/>
      <w:lvlText w:val="%3."/>
      <w:lvlJc w:val="right"/>
      <w:pPr>
        <w:ind w:left="1620" w:hanging="180"/>
      </w:pPr>
    </w:lvl>
    <w:lvl w:ilvl="3" w:tplc="040C000F" w:tentative="1">
      <w:start w:val="1"/>
      <w:numFmt w:val="decimal"/>
      <w:lvlText w:val="%4."/>
      <w:lvlJc w:val="left"/>
      <w:pPr>
        <w:ind w:left="2340" w:hanging="360"/>
      </w:pPr>
    </w:lvl>
    <w:lvl w:ilvl="4" w:tplc="040C0019" w:tentative="1">
      <w:start w:val="1"/>
      <w:numFmt w:val="lowerLetter"/>
      <w:lvlText w:val="%5."/>
      <w:lvlJc w:val="left"/>
      <w:pPr>
        <w:ind w:left="3060" w:hanging="360"/>
      </w:pPr>
    </w:lvl>
    <w:lvl w:ilvl="5" w:tplc="040C001B" w:tentative="1">
      <w:start w:val="1"/>
      <w:numFmt w:val="lowerRoman"/>
      <w:lvlText w:val="%6."/>
      <w:lvlJc w:val="right"/>
      <w:pPr>
        <w:ind w:left="3780" w:hanging="180"/>
      </w:pPr>
    </w:lvl>
    <w:lvl w:ilvl="6" w:tplc="040C000F" w:tentative="1">
      <w:start w:val="1"/>
      <w:numFmt w:val="decimal"/>
      <w:lvlText w:val="%7."/>
      <w:lvlJc w:val="left"/>
      <w:pPr>
        <w:ind w:left="4500" w:hanging="360"/>
      </w:pPr>
    </w:lvl>
    <w:lvl w:ilvl="7" w:tplc="040C0019" w:tentative="1">
      <w:start w:val="1"/>
      <w:numFmt w:val="lowerLetter"/>
      <w:lvlText w:val="%8."/>
      <w:lvlJc w:val="left"/>
      <w:pPr>
        <w:ind w:left="5220" w:hanging="360"/>
      </w:pPr>
    </w:lvl>
    <w:lvl w:ilvl="8" w:tplc="040C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21" w15:restartNumberingAfterBreak="0">
    <w:nsid w:val="6F056224"/>
    <w:multiLevelType w:val="hybridMultilevel"/>
    <w:tmpl w:val="A09AAF9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F485E8D"/>
    <w:multiLevelType w:val="hybridMultilevel"/>
    <w:tmpl w:val="F1000E86"/>
    <w:lvl w:ilvl="0" w:tplc="1D6C2998">
      <w:numFmt w:val="bullet"/>
      <w:lvlText w:val="-"/>
      <w:lvlJc w:val="left"/>
      <w:pPr>
        <w:tabs>
          <w:tab w:val="num" w:pos="179"/>
        </w:tabs>
        <w:ind w:left="179" w:hanging="360"/>
      </w:pPr>
      <w:rPr>
        <w:rFonts w:ascii="Arial" w:eastAsia="Times New Roman" w:hAnsi="Arial" w:hint="default"/>
      </w:rPr>
    </w:lvl>
    <w:lvl w:ilvl="1" w:tplc="040C0003">
      <w:start w:val="1"/>
      <w:numFmt w:val="bullet"/>
      <w:lvlText w:val="o"/>
      <w:lvlJc w:val="left"/>
      <w:pPr>
        <w:tabs>
          <w:tab w:val="num" w:pos="899"/>
        </w:tabs>
        <w:ind w:left="899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1619"/>
        </w:tabs>
        <w:ind w:left="1619" w:hanging="360"/>
      </w:pPr>
      <w:rPr>
        <w:rFonts w:ascii="Wingdings" w:hAnsi="Wingdings" w:cs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339"/>
        </w:tabs>
        <w:ind w:left="2339" w:hanging="360"/>
      </w:pPr>
      <w:rPr>
        <w:rFonts w:ascii="Symbol" w:hAnsi="Symbol" w:cs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059"/>
        </w:tabs>
        <w:ind w:left="3059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3779"/>
        </w:tabs>
        <w:ind w:left="3779" w:hanging="360"/>
      </w:pPr>
      <w:rPr>
        <w:rFonts w:ascii="Wingdings" w:hAnsi="Wingdings" w:cs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4499"/>
        </w:tabs>
        <w:ind w:left="4499" w:hanging="360"/>
      </w:pPr>
      <w:rPr>
        <w:rFonts w:ascii="Symbol" w:hAnsi="Symbol" w:cs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219"/>
        </w:tabs>
        <w:ind w:left="5219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5939"/>
        </w:tabs>
        <w:ind w:left="5939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82F7A39"/>
    <w:multiLevelType w:val="hybridMultilevel"/>
    <w:tmpl w:val="C36C7BCE"/>
    <w:lvl w:ilvl="0" w:tplc="0964A698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BEA060B"/>
    <w:multiLevelType w:val="hybridMultilevel"/>
    <w:tmpl w:val="09D8152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F16B99"/>
    <w:multiLevelType w:val="hybridMultilevel"/>
    <w:tmpl w:val="12024C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3"/>
  </w:num>
  <w:num w:numId="3">
    <w:abstractNumId w:val="15"/>
  </w:num>
  <w:num w:numId="4">
    <w:abstractNumId w:val="12"/>
  </w:num>
  <w:num w:numId="5">
    <w:abstractNumId w:val="0"/>
  </w:num>
  <w:num w:numId="6">
    <w:abstractNumId w:val="5"/>
  </w:num>
  <w:num w:numId="7">
    <w:abstractNumId w:val="19"/>
  </w:num>
  <w:num w:numId="8">
    <w:abstractNumId w:val="4"/>
  </w:num>
  <w:num w:numId="9">
    <w:abstractNumId w:val="8"/>
  </w:num>
  <w:num w:numId="10">
    <w:abstractNumId w:val="21"/>
  </w:num>
  <w:num w:numId="11">
    <w:abstractNumId w:val="20"/>
  </w:num>
  <w:num w:numId="12">
    <w:abstractNumId w:val="17"/>
  </w:num>
  <w:num w:numId="13">
    <w:abstractNumId w:val="3"/>
  </w:num>
  <w:num w:numId="14">
    <w:abstractNumId w:val="9"/>
  </w:num>
  <w:num w:numId="15">
    <w:abstractNumId w:val="2"/>
  </w:num>
  <w:num w:numId="16">
    <w:abstractNumId w:val="6"/>
  </w:num>
  <w:num w:numId="17">
    <w:abstractNumId w:val="18"/>
  </w:num>
  <w:num w:numId="18">
    <w:abstractNumId w:val="7"/>
  </w:num>
  <w:num w:numId="19">
    <w:abstractNumId w:val="13"/>
  </w:num>
  <w:num w:numId="20">
    <w:abstractNumId w:val="16"/>
  </w:num>
  <w:num w:numId="21">
    <w:abstractNumId w:val="14"/>
  </w:num>
  <w:num w:numId="22">
    <w:abstractNumId w:val="24"/>
  </w:num>
  <w:num w:numId="23">
    <w:abstractNumId w:val="11"/>
  </w:num>
  <w:num w:numId="24">
    <w:abstractNumId w:val="1"/>
  </w:num>
  <w:num w:numId="25">
    <w:abstractNumId w:val="25"/>
  </w:num>
  <w:num w:numId="2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5B77"/>
    <w:rsid w:val="00012DDE"/>
    <w:rsid w:val="000263C3"/>
    <w:rsid w:val="00026C6C"/>
    <w:rsid w:val="00032091"/>
    <w:rsid w:val="000349AB"/>
    <w:rsid w:val="00041075"/>
    <w:rsid w:val="000425F7"/>
    <w:rsid w:val="000646DC"/>
    <w:rsid w:val="00066678"/>
    <w:rsid w:val="000700CA"/>
    <w:rsid w:val="00070851"/>
    <w:rsid w:val="0007250D"/>
    <w:rsid w:val="00072E03"/>
    <w:rsid w:val="000736CB"/>
    <w:rsid w:val="0007576A"/>
    <w:rsid w:val="00076981"/>
    <w:rsid w:val="0007721A"/>
    <w:rsid w:val="000778EA"/>
    <w:rsid w:val="00087CC8"/>
    <w:rsid w:val="00090653"/>
    <w:rsid w:val="00091857"/>
    <w:rsid w:val="000925B7"/>
    <w:rsid w:val="000B4253"/>
    <w:rsid w:val="000C7AD1"/>
    <w:rsid w:val="000D003C"/>
    <w:rsid w:val="000D0D79"/>
    <w:rsid w:val="000D1361"/>
    <w:rsid w:val="000D1CFB"/>
    <w:rsid w:val="000D38DC"/>
    <w:rsid w:val="000D4AD5"/>
    <w:rsid w:val="000D4B28"/>
    <w:rsid w:val="000D5889"/>
    <w:rsid w:val="000E4D7C"/>
    <w:rsid w:val="000F012F"/>
    <w:rsid w:val="000F01BC"/>
    <w:rsid w:val="000F33B6"/>
    <w:rsid w:val="000F5D88"/>
    <w:rsid w:val="00102768"/>
    <w:rsid w:val="0010412F"/>
    <w:rsid w:val="00111BE3"/>
    <w:rsid w:val="00117FBE"/>
    <w:rsid w:val="00150782"/>
    <w:rsid w:val="00160936"/>
    <w:rsid w:val="0016571F"/>
    <w:rsid w:val="00172E02"/>
    <w:rsid w:val="00185129"/>
    <w:rsid w:val="00186628"/>
    <w:rsid w:val="00190930"/>
    <w:rsid w:val="00195F15"/>
    <w:rsid w:val="001967E0"/>
    <w:rsid w:val="001A3BA7"/>
    <w:rsid w:val="001A5B24"/>
    <w:rsid w:val="001C33CA"/>
    <w:rsid w:val="001D16B3"/>
    <w:rsid w:val="001F005B"/>
    <w:rsid w:val="001F287D"/>
    <w:rsid w:val="002059F1"/>
    <w:rsid w:val="00211770"/>
    <w:rsid w:val="00211A2E"/>
    <w:rsid w:val="00213E1B"/>
    <w:rsid w:val="00217585"/>
    <w:rsid w:val="002242F0"/>
    <w:rsid w:val="002304EA"/>
    <w:rsid w:val="002306C2"/>
    <w:rsid w:val="00230C82"/>
    <w:rsid w:val="0024194D"/>
    <w:rsid w:val="00245218"/>
    <w:rsid w:val="0024539D"/>
    <w:rsid w:val="002629D6"/>
    <w:rsid w:val="002723F0"/>
    <w:rsid w:val="00280611"/>
    <w:rsid w:val="00285097"/>
    <w:rsid w:val="002C0EF1"/>
    <w:rsid w:val="002C35A5"/>
    <w:rsid w:val="002C3F9B"/>
    <w:rsid w:val="002D05DC"/>
    <w:rsid w:val="002D25B4"/>
    <w:rsid w:val="002D41C6"/>
    <w:rsid w:val="002D49AD"/>
    <w:rsid w:val="00304940"/>
    <w:rsid w:val="00307A99"/>
    <w:rsid w:val="0031653E"/>
    <w:rsid w:val="00326769"/>
    <w:rsid w:val="0033017A"/>
    <w:rsid w:val="00332870"/>
    <w:rsid w:val="00347189"/>
    <w:rsid w:val="00364721"/>
    <w:rsid w:val="00366FA9"/>
    <w:rsid w:val="00371450"/>
    <w:rsid w:val="00377958"/>
    <w:rsid w:val="00380F80"/>
    <w:rsid w:val="0038285B"/>
    <w:rsid w:val="00385232"/>
    <w:rsid w:val="00386732"/>
    <w:rsid w:val="003A2558"/>
    <w:rsid w:val="003A6CE6"/>
    <w:rsid w:val="003B124F"/>
    <w:rsid w:val="003B21C0"/>
    <w:rsid w:val="003B77B9"/>
    <w:rsid w:val="003C1D2E"/>
    <w:rsid w:val="003D3F21"/>
    <w:rsid w:val="003E14F4"/>
    <w:rsid w:val="003E3F58"/>
    <w:rsid w:val="003F063A"/>
    <w:rsid w:val="003F3B62"/>
    <w:rsid w:val="003F40B9"/>
    <w:rsid w:val="003F663F"/>
    <w:rsid w:val="00406124"/>
    <w:rsid w:val="00417322"/>
    <w:rsid w:val="00425AB2"/>
    <w:rsid w:val="00435E80"/>
    <w:rsid w:val="00450251"/>
    <w:rsid w:val="00464D9A"/>
    <w:rsid w:val="00470F46"/>
    <w:rsid w:val="00475798"/>
    <w:rsid w:val="00476424"/>
    <w:rsid w:val="0048189D"/>
    <w:rsid w:val="00482A7B"/>
    <w:rsid w:val="00485477"/>
    <w:rsid w:val="00493E9A"/>
    <w:rsid w:val="004948BA"/>
    <w:rsid w:val="004A1C19"/>
    <w:rsid w:val="004A50AA"/>
    <w:rsid w:val="004A5D90"/>
    <w:rsid w:val="004A70A1"/>
    <w:rsid w:val="004C4095"/>
    <w:rsid w:val="004D1DAD"/>
    <w:rsid w:val="004D7734"/>
    <w:rsid w:val="004E0A51"/>
    <w:rsid w:val="004F14FF"/>
    <w:rsid w:val="004F2327"/>
    <w:rsid w:val="004F5F60"/>
    <w:rsid w:val="004F7B23"/>
    <w:rsid w:val="00504742"/>
    <w:rsid w:val="00506ECC"/>
    <w:rsid w:val="00512D0A"/>
    <w:rsid w:val="00516A3D"/>
    <w:rsid w:val="00521426"/>
    <w:rsid w:val="00522A9B"/>
    <w:rsid w:val="0052327D"/>
    <w:rsid w:val="00523E99"/>
    <w:rsid w:val="00530C93"/>
    <w:rsid w:val="005354C8"/>
    <w:rsid w:val="00541DFD"/>
    <w:rsid w:val="00546D7D"/>
    <w:rsid w:val="0054798C"/>
    <w:rsid w:val="00555CDC"/>
    <w:rsid w:val="00563C90"/>
    <w:rsid w:val="005743AB"/>
    <w:rsid w:val="00581033"/>
    <w:rsid w:val="00584667"/>
    <w:rsid w:val="00587F25"/>
    <w:rsid w:val="005938F1"/>
    <w:rsid w:val="005A2D98"/>
    <w:rsid w:val="005A6B39"/>
    <w:rsid w:val="005A730C"/>
    <w:rsid w:val="005C03C0"/>
    <w:rsid w:val="005C0C26"/>
    <w:rsid w:val="005C0FDC"/>
    <w:rsid w:val="005C5DDE"/>
    <w:rsid w:val="005C6741"/>
    <w:rsid w:val="005D5B7C"/>
    <w:rsid w:val="005E33BB"/>
    <w:rsid w:val="005E4CBE"/>
    <w:rsid w:val="005E7610"/>
    <w:rsid w:val="005F1C33"/>
    <w:rsid w:val="006052A9"/>
    <w:rsid w:val="006072DE"/>
    <w:rsid w:val="006114CE"/>
    <w:rsid w:val="00620069"/>
    <w:rsid w:val="00621D9C"/>
    <w:rsid w:val="00630E6B"/>
    <w:rsid w:val="00642A47"/>
    <w:rsid w:val="006433ED"/>
    <w:rsid w:val="00646965"/>
    <w:rsid w:val="00647FB0"/>
    <w:rsid w:val="00660D77"/>
    <w:rsid w:val="006650C7"/>
    <w:rsid w:val="0067143A"/>
    <w:rsid w:val="00672FF9"/>
    <w:rsid w:val="006845AA"/>
    <w:rsid w:val="006935BA"/>
    <w:rsid w:val="006965BF"/>
    <w:rsid w:val="00696B03"/>
    <w:rsid w:val="006A7CFC"/>
    <w:rsid w:val="006B1B3E"/>
    <w:rsid w:val="006B28FF"/>
    <w:rsid w:val="006C2245"/>
    <w:rsid w:val="006C64EA"/>
    <w:rsid w:val="006D1894"/>
    <w:rsid w:val="006D4B14"/>
    <w:rsid w:val="006D5481"/>
    <w:rsid w:val="006D6BDD"/>
    <w:rsid w:val="006D75B6"/>
    <w:rsid w:val="006E3584"/>
    <w:rsid w:val="006F3436"/>
    <w:rsid w:val="006F6678"/>
    <w:rsid w:val="006F797A"/>
    <w:rsid w:val="0070271B"/>
    <w:rsid w:val="00703894"/>
    <w:rsid w:val="0070504A"/>
    <w:rsid w:val="00705F7C"/>
    <w:rsid w:val="00712607"/>
    <w:rsid w:val="00717475"/>
    <w:rsid w:val="00723294"/>
    <w:rsid w:val="00735585"/>
    <w:rsid w:val="007368CF"/>
    <w:rsid w:val="00741CEE"/>
    <w:rsid w:val="00742381"/>
    <w:rsid w:val="00746B86"/>
    <w:rsid w:val="00752D81"/>
    <w:rsid w:val="00757BC2"/>
    <w:rsid w:val="007603C5"/>
    <w:rsid w:val="00763AF1"/>
    <w:rsid w:val="007723B1"/>
    <w:rsid w:val="00772AF8"/>
    <w:rsid w:val="00773843"/>
    <w:rsid w:val="00774F4D"/>
    <w:rsid w:val="00777D5A"/>
    <w:rsid w:val="00782E4A"/>
    <w:rsid w:val="007836BE"/>
    <w:rsid w:val="007967E8"/>
    <w:rsid w:val="007A0EBA"/>
    <w:rsid w:val="007C1A72"/>
    <w:rsid w:val="007C34CD"/>
    <w:rsid w:val="007C3B27"/>
    <w:rsid w:val="007D1EF6"/>
    <w:rsid w:val="007D4CCB"/>
    <w:rsid w:val="007E4544"/>
    <w:rsid w:val="007E4ED2"/>
    <w:rsid w:val="007F2E83"/>
    <w:rsid w:val="007F664C"/>
    <w:rsid w:val="0081495B"/>
    <w:rsid w:val="00814CA3"/>
    <w:rsid w:val="00815F0A"/>
    <w:rsid w:val="008167E7"/>
    <w:rsid w:val="00827C22"/>
    <w:rsid w:val="0083079D"/>
    <w:rsid w:val="008313EE"/>
    <w:rsid w:val="008342E0"/>
    <w:rsid w:val="00834EE6"/>
    <w:rsid w:val="00836CCE"/>
    <w:rsid w:val="00855BF1"/>
    <w:rsid w:val="008564C0"/>
    <w:rsid w:val="008615FE"/>
    <w:rsid w:val="00865583"/>
    <w:rsid w:val="00873EB2"/>
    <w:rsid w:val="00876284"/>
    <w:rsid w:val="008867C4"/>
    <w:rsid w:val="008A2BFC"/>
    <w:rsid w:val="008B2B1F"/>
    <w:rsid w:val="008B3638"/>
    <w:rsid w:val="008C3069"/>
    <w:rsid w:val="008E0343"/>
    <w:rsid w:val="008E2A8A"/>
    <w:rsid w:val="008E3A29"/>
    <w:rsid w:val="008F170A"/>
    <w:rsid w:val="008F37DA"/>
    <w:rsid w:val="008F3E44"/>
    <w:rsid w:val="00901BFB"/>
    <w:rsid w:val="00922C3F"/>
    <w:rsid w:val="009235FA"/>
    <w:rsid w:val="00925509"/>
    <w:rsid w:val="00925F74"/>
    <w:rsid w:val="00934DE8"/>
    <w:rsid w:val="00935C26"/>
    <w:rsid w:val="009467F0"/>
    <w:rsid w:val="00957467"/>
    <w:rsid w:val="0096034E"/>
    <w:rsid w:val="00974D84"/>
    <w:rsid w:val="00975D33"/>
    <w:rsid w:val="009806A6"/>
    <w:rsid w:val="0099635C"/>
    <w:rsid w:val="009D1B6B"/>
    <w:rsid w:val="009E409F"/>
    <w:rsid w:val="009E679A"/>
    <w:rsid w:val="00A00F5D"/>
    <w:rsid w:val="00A05CCB"/>
    <w:rsid w:val="00A0658E"/>
    <w:rsid w:val="00A10C43"/>
    <w:rsid w:val="00A236A5"/>
    <w:rsid w:val="00A31AC8"/>
    <w:rsid w:val="00A37233"/>
    <w:rsid w:val="00A41283"/>
    <w:rsid w:val="00A46A49"/>
    <w:rsid w:val="00A5695A"/>
    <w:rsid w:val="00A65187"/>
    <w:rsid w:val="00A712A1"/>
    <w:rsid w:val="00A82475"/>
    <w:rsid w:val="00A9079D"/>
    <w:rsid w:val="00A92F59"/>
    <w:rsid w:val="00AA1739"/>
    <w:rsid w:val="00AB3F84"/>
    <w:rsid w:val="00AB6872"/>
    <w:rsid w:val="00AC535E"/>
    <w:rsid w:val="00AC7B81"/>
    <w:rsid w:val="00AD656D"/>
    <w:rsid w:val="00AE7510"/>
    <w:rsid w:val="00B03970"/>
    <w:rsid w:val="00B0479C"/>
    <w:rsid w:val="00B128D9"/>
    <w:rsid w:val="00B16DF7"/>
    <w:rsid w:val="00B217B9"/>
    <w:rsid w:val="00B233F0"/>
    <w:rsid w:val="00B25FD0"/>
    <w:rsid w:val="00B30667"/>
    <w:rsid w:val="00B3319A"/>
    <w:rsid w:val="00B36CBF"/>
    <w:rsid w:val="00B42725"/>
    <w:rsid w:val="00B47B81"/>
    <w:rsid w:val="00B61796"/>
    <w:rsid w:val="00B65D47"/>
    <w:rsid w:val="00B75554"/>
    <w:rsid w:val="00B803E3"/>
    <w:rsid w:val="00B85165"/>
    <w:rsid w:val="00B930A6"/>
    <w:rsid w:val="00B944DD"/>
    <w:rsid w:val="00B94CCB"/>
    <w:rsid w:val="00B97E7F"/>
    <w:rsid w:val="00BA366E"/>
    <w:rsid w:val="00BA6EB6"/>
    <w:rsid w:val="00BA707F"/>
    <w:rsid w:val="00BB6253"/>
    <w:rsid w:val="00BC5B3A"/>
    <w:rsid w:val="00BD2C79"/>
    <w:rsid w:val="00BD531E"/>
    <w:rsid w:val="00BD6CE0"/>
    <w:rsid w:val="00BE5BBE"/>
    <w:rsid w:val="00BE7062"/>
    <w:rsid w:val="00C01970"/>
    <w:rsid w:val="00C052B3"/>
    <w:rsid w:val="00C12799"/>
    <w:rsid w:val="00C21C64"/>
    <w:rsid w:val="00C27939"/>
    <w:rsid w:val="00C27C33"/>
    <w:rsid w:val="00C4097B"/>
    <w:rsid w:val="00C42C54"/>
    <w:rsid w:val="00C4564E"/>
    <w:rsid w:val="00C4570E"/>
    <w:rsid w:val="00C45A69"/>
    <w:rsid w:val="00C45E0B"/>
    <w:rsid w:val="00C62AC7"/>
    <w:rsid w:val="00C7103B"/>
    <w:rsid w:val="00C800C5"/>
    <w:rsid w:val="00C8539C"/>
    <w:rsid w:val="00C86202"/>
    <w:rsid w:val="00C862E3"/>
    <w:rsid w:val="00C91785"/>
    <w:rsid w:val="00C95638"/>
    <w:rsid w:val="00CB3432"/>
    <w:rsid w:val="00CC3690"/>
    <w:rsid w:val="00CC66B4"/>
    <w:rsid w:val="00CD7AF4"/>
    <w:rsid w:val="00CE1510"/>
    <w:rsid w:val="00CE5B11"/>
    <w:rsid w:val="00CF4175"/>
    <w:rsid w:val="00D026DE"/>
    <w:rsid w:val="00D07617"/>
    <w:rsid w:val="00D10941"/>
    <w:rsid w:val="00D1259A"/>
    <w:rsid w:val="00D13B0F"/>
    <w:rsid w:val="00D237D8"/>
    <w:rsid w:val="00D243F1"/>
    <w:rsid w:val="00D27879"/>
    <w:rsid w:val="00D4166A"/>
    <w:rsid w:val="00D41DD2"/>
    <w:rsid w:val="00D475F6"/>
    <w:rsid w:val="00D50143"/>
    <w:rsid w:val="00D50154"/>
    <w:rsid w:val="00D53E99"/>
    <w:rsid w:val="00D56253"/>
    <w:rsid w:val="00D605B6"/>
    <w:rsid w:val="00D629F7"/>
    <w:rsid w:val="00D67751"/>
    <w:rsid w:val="00D704E4"/>
    <w:rsid w:val="00D80319"/>
    <w:rsid w:val="00D9413B"/>
    <w:rsid w:val="00DA08AE"/>
    <w:rsid w:val="00DA45AE"/>
    <w:rsid w:val="00DA7623"/>
    <w:rsid w:val="00DB4736"/>
    <w:rsid w:val="00DB4946"/>
    <w:rsid w:val="00DB5797"/>
    <w:rsid w:val="00DB75F9"/>
    <w:rsid w:val="00DC3240"/>
    <w:rsid w:val="00DC37D7"/>
    <w:rsid w:val="00DC4E38"/>
    <w:rsid w:val="00DD39CD"/>
    <w:rsid w:val="00DD59D9"/>
    <w:rsid w:val="00DE0691"/>
    <w:rsid w:val="00DE5BD2"/>
    <w:rsid w:val="00E03A69"/>
    <w:rsid w:val="00E11C90"/>
    <w:rsid w:val="00E15B77"/>
    <w:rsid w:val="00E17FFD"/>
    <w:rsid w:val="00E32BC3"/>
    <w:rsid w:val="00E35D15"/>
    <w:rsid w:val="00E364E0"/>
    <w:rsid w:val="00E3738B"/>
    <w:rsid w:val="00E43D27"/>
    <w:rsid w:val="00E45022"/>
    <w:rsid w:val="00E46BF7"/>
    <w:rsid w:val="00E51010"/>
    <w:rsid w:val="00E53226"/>
    <w:rsid w:val="00E60B34"/>
    <w:rsid w:val="00E61E27"/>
    <w:rsid w:val="00E66135"/>
    <w:rsid w:val="00E748DD"/>
    <w:rsid w:val="00E75785"/>
    <w:rsid w:val="00E80147"/>
    <w:rsid w:val="00E83BCA"/>
    <w:rsid w:val="00E84501"/>
    <w:rsid w:val="00EA026D"/>
    <w:rsid w:val="00EA1EDD"/>
    <w:rsid w:val="00EB11BC"/>
    <w:rsid w:val="00EB5AFA"/>
    <w:rsid w:val="00EB69AE"/>
    <w:rsid w:val="00EB7B6C"/>
    <w:rsid w:val="00EC42E8"/>
    <w:rsid w:val="00EC65F6"/>
    <w:rsid w:val="00ED25D1"/>
    <w:rsid w:val="00EE1804"/>
    <w:rsid w:val="00EE3534"/>
    <w:rsid w:val="00EE4FEC"/>
    <w:rsid w:val="00EE5D58"/>
    <w:rsid w:val="00EF185B"/>
    <w:rsid w:val="00EF659D"/>
    <w:rsid w:val="00F00AD1"/>
    <w:rsid w:val="00F01380"/>
    <w:rsid w:val="00F02E38"/>
    <w:rsid w:val="00F11B8B"/>
    <w:rsid w:val="00F3112F"/>
    <w:rsid w:val="00F35745"/>
    <w:rsid w:val="00F36D05"/>
    <w:rsid w:val="00F42EED"/>
    <w:rsid w:val="00F430BF"/>
    <w:rsid w:val="00F433E5"/>
    <w:rsid w:val="00F449D7"/>
    <w:rsid w:val="00F4523F"/>
    <w:rsid w:val="00F47B6E"/>
    <w:rsid w:val="00F51745"/>
    <w:rsid w:val="00F55087"/>
    <w:rsid w:val="00F569CD"/>
    <w:rsid w:val="00F60280"/>
    <w:rsid w:val="00F611DA"/>
    <w:rsid w:val="00F61779"/>
    <w:rsid w:val="00F61D6A"/>
    <w:rsid w:val="00F631E4"/>
    <w:rsid w:val="00F63780"/>
    <w:rsid w:val="00F643BB"/>
    <w:rsid w:val="00F66FC9"/>
    <w:rsid w:val="00F75D9E"/>
    <w:rsid w:val="00F93912"/>
    <w:rsid w:val="00F957B2"/>
    <w:rsid w:val="00FA7F2C"/>
    <w:rsid w:val="00FC1468"/>
    <w:rsid w:val="00FC1D19"/>
    <w:rsid w:val="00FC5AD4"/>
    <w:rsid w:val="00FD1813"/>
    <w:rsid w:val="00FD69F5"/>
    <w:rsid w:val="00FE429D"/>
    <w:rsid w:val="00FF3D4A"/>
    <w:rsid w:val="00FF60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57AD539"/>
  <w15:docId w15:val="{183FDC6D-83A4-441E-A719-719E86C48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A50AA"/>
  </w:style>
  <w:style w:type="paragraph" w:styleId="Titre1">
    <w:name w:val="heading 1"/>
    <w:basedOn w:val="Normal"/>
    <w:next w:val="Normal"/>
    <w:link w:val="Titre1Car"/>
    <w:uiPriority w:val="99"/>
    <w:qFormat/>
    <w:rsid w:val="000F01BC"/>
    <w:pPr>
      <w:keepNext/>
      <w:spacing w:line="210" w:lineRule="exact"/>
      <w:outlineLvl w:val="0"/>
    </w:pPr>
    <w:rPr>
      <w:rFonts w:ascii="Arial Narrow" w:hAnsi="Arial Narrow" w:cs="Arial Narrow"/>
      <w:b/>
      <w:bCs/>
      <w:sz w:val="19"/>
      <w:szCs w:val="19"/>
    </w:rPr>
  </w:style>
  <w:style w:type="paragraph" w:styleId="Titre2">
    <w:name w:val="heading 2"/>
    <w:basedOn w:val="Normal"/>
    <w:next w:val="Normal"/>
    <w:link w:val="Titre2Car"/>
    <w:uiPriority w:val="99"/>
    <w:qFormat/>
    <w:rsid w:val="000F01BC"/>
    <w:pPr>
      <w:keepNext/>
      <w:spacing w:line="210" w:lineRule="exact"/>
      <w:outlineLvl w:val="1"/>
    </w:pPr>
    <w:rPr>
      <w:rFonts w:ascii="Arial Narrow" w:hAnsi="Arial Narrow" w:cs="Arial Narrow"/>
      <w:b/>
      <w:bCs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"/>
    <w:rsid w:val="00D501D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re2Car">
    <w:name w:val="Titre 2 Car"/>
    <w:link w:val="Titre2"/>
    <w:uiPriority w:val="9"/>
    <w:semiHidden/>
    <w:rsid w:val="00D501D6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En-tte">
    <w:name w:val="header"/>
    <w:basedOn w:val="Normal"/>
    <w:link w:val="En-tteCar"/>
    <w:uiPriority w:val="99"/>
    <w:rsid w:val="000F01BC"/>
    <w:pPr>
      <w:tabs>
        <w:tab w:val="center" w:pos="4536"/>
        <w:tab w:val="right" w:pos="9072"/>
      </w:tabs>
    </w:pPr>
    <w:rPr>
      <w:rFonts w:ascii="Arial" w:hAnsi="Arial" w:cs="Arial"/>
    </w:rPr>
  </w:style>
  <w:style w:type="character" w:customStyle="1" w:styleId="En-tteCar">
    <w:name w:val="En-tête Car"/>
    <w:link w:val="En-tte"/>
    <w:uiPriority w:val="99"/>
    <w:semiHidden/>
    <w:rsid w:val="00D501D6"/>
    <w:rPr>
      <w:sz w:val="20"/>
      <w:szCs w:val="20"/>
    </w:rPr>
  </w:style>
  <w:style w:type="paragraph" w:styleId="Pieddepage">
    <w:name w:val="footer"/>
    <w:basedOn w:val="Normal"/>
    <w:link w:val="PieddepageCar"/>
    <w:uiPriority w:val="99"/>
    <w:rsid w:val="000F01BC"/>
    <w:pPr>
      <w:tabs>
        <w:tab w:val="center" w:pos="4536"/>
        <w:tab w:val="right" w:pos="9072"/>
      </w:tabs>
    </w:pPr>
    <w:rPr>
      <w:rFonts w:ascii="Arial" w:hAnsi="Arial" w:cs="Arial"/>
    </w:rPr>
  </w:style>
  <w:style w:type="character" w:customStyle="1" w:styleId="PieddepageCar">
    <w:name w:val="Pied de page Car"/>
    <w:link w:val="Pieddepage"/>
    <w:uiPriority w:val="99"/>
    <w:semiHidden/>
    <w:rsid w:val="00D501D6"/>
    <w:rPr>
      <w:sz w:val="20"/>
      <w:szCs w:val="20"/>
    </w:rPr>
  </w:style>
  <w:style w:type="character" w:styleId="Lienhypertexte">
    <w:name w:val="Hyperlink"/>
    <w:uiPriority w:val="99"/>
    <w:rsid w:val="000F01BC"/>
    <w:rPr>
      <w:color w:val="0000FF"/>
      <w:u w:val="single"/>
    </w:rPr>
  </w:style>
  <w:style w:type="paragraph" w:styleId="Normalcentr">
    <w:name w:val="Block Text"/>
    <w:basedOn w:val="Normal"/>
    <w:uiPriority w:val="99"/>
    <w:rsid w:val="00782E4A"/>
    <w:pPr>
      <w:widowControl w:val="0"/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  <w:tab w:val="left" w:pos="10620"/>
        <w:tab w:val="left" w:pos="11328"/>
        <w:tab w:val="left" w:pos="12036"/>
        <w:tab w:val="left" w:pos="12744"/>
        <w:tab w:val="left" w:pos="13452"/>
        <w:tab w:val="left" w:pos="14160"/>
        <w:tab w:val="left" w:pos="14868"/>
        <w:tab w:val="left" w:pos="15576"/>
        <w:tab w:val="left" w:pos="16284"/>
        <w:tab w:val="left" w:pos="16992"/>
        <w:tab w:val="left" w:pos="17700"/>
        <w:tab w:val="left" w:pos="18408"/>
        <w:tab w:val="left" w:pos="19116"/>
        <w:tab w:val="left" w:pos="19824"/>
        <w:tab w:val="left" w:pos="20532"/>
        <w:tab w:val="left" w:pos="21240"/>
        <w:tab w:val="left" w:pos="21948"/>
        <w:tab w:val="left" w:pos="22656"/>
        <w:tab w:val="left" w:pos="23364"/>
        <w:tab w:val="left" w:pos="24072"/>
        <w:tab w:val="left" w:pos="24780"/>
        <w:tab w:val="left" w:pos="25488"/>
        <w:tab w:val="left" w:pos="26196"/>
        <w:tab w:val="left" w:pos="26904"/>
        <w:tab w:val="left" w:pos="27612"/>
        <w:tab w:val="left" w:pos="28320"/>
      </w:tabs>
      <w:suppressAutoHyphens/>
      <w:ind w:left="567" w:right="566"/>
      <w:jc w:val="both"/>
    </w:pPr>
    <w:rPr>
      <w:rFonts w:ascii="Arial" w:hAnsi="Arial" w:cs="Arial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rsid w:val="006F797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D501D6"/>
    <w:rPr>
      <w:sz w:val="0"/>
      <w:szCs w:val="0"/>
    </w:rPr>
  </w:style>
  <w:style w:type="paragraph" w:styleId="Paragraphedeliste">
    <w:name w:val="List Paragraph"/>
    <w:basedOn w:val="Normal"/>
    <w:uiPriority w:val="34"/>
    <w:qFormat/>
    <w:rsid w:val="00DA45AE"/>
    <w:pPr>
      <w:spacing w:after="160" w:line="259" w:lineRule="auto"/>
      <w:ind w:left="720"/>
      <w:contextualSpacing/>
    </w:pPr>
    <w:rPr>
      <w:rFonts w:ascii="Arial" w:eastAsia="Calibri" w:hAnsi="Arial"/>
      <w:sz w:val="24"/>
      <w:szCs w:val="22"/>
      <w:lang w:eastAsia="en-US"/>
    </w:rPr>
  </w:style>
  <w:style w:type="table" w:styleId="Grilledutableau">
    <w:name w:val="Table Grid"/>
    <w:basedOn w:val="TableauNormal"/>
    <w:rsid w:val="003F40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tedebasdepage">
    <w:name w:val="footnote text"/>
    <w:basedOn w:val="Normal"/>
    <w:link w:val="NotedebasdepageCar"/>
    <w:semiHidden/>
    <w:rsid w:val="003F40B9"/>
    <w:rPr>
      <w:rFonts w:ascii="Arial" w:hAnsi="Arial"/>
    </w:rPr>
  </w:style>
  <w:style w:type="character" w:customStyle="1" w:styleId="NotedebasdepageCar">
    <w:name w:val="Note de bas de page Car"/>
    <w:basedOn w:val="Policepardfaut"/>
    <w:link w:val="Notedebasdepage"/>
    <w:semiHidden/>
    <w:rsid w:val="003F40B9"/>
    <w:rPr>
      <w:rFonts w:ascii="Arial" w:hAnsi="Arial"/>
    </w:rPr>
  </w:style>
  <w:style w:type="character" w:styleId="Appelnotedebasdep">
    <w:name w:val="footnote reference"/>
    <w:basedOn w:val="Policepardfaut"/>
    <w:semiHidden/>
    <w:rsid w:val="003F40B9"/>
    <w:rPr>
      <w:vertAlign w:val="superscript"/>
    </w:rPr>
  </w:style>
  <w:style w:type="paragraph" w:styleId="NormalWeb">
    <w:name w:val="Normal (Web)"/>
    <w:basedOn w:val="Normal"/>
    <w:uiPriority w:val="99"/>
    <w:unhideWhenUsed/>
    <w:rsid w:val="00F3112F"/>
    <w:pPr>
      <w:spacing w:before="100" w:beforeAutospacing="1" w:after="119"/>
    </w:pPr>
    <w:rPr>
      <w:sz w:val="24"/>
      <w:szCs w:val="24"/>
    </w:rPr>
  </w:style>
  <w:style w:type="paragraph" w:styleId="Corpsdetexte">
    <w:name w:val="Body Text"/>
    <w:basedOn w:val="Normal"/>
    <w:link w:val="CorpsdetexteCar"/>
    <w:uiPriority w:val="1"/>
    <w:qFormat/>
    <w:rsid w:val="00EE1804"/>
    <w:pPr>
      <w:widowControl w:val="0"/>
      <w:autoSpaceDE w:val="0"/>
      <w:autoSpaceDN w:val="0"/>
    </w:pPr>
    <w:rPr>
      <w:rFonts w:ascii="Arial" w:eastAsia="Arial" w:hAnsi="Arial" w:cs="Arial"/>
      <w:sz w:val="24"/>
      <w:szCs w:val="24"/>
      <w:lang w:bidi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EE1804"/>
    <w:rPr>
      <w:rFonts w:ascii="Arial" w:eastAsia="Arial" w:hAnsi="Arial" w:cs="Arial"/>
      <w:sz w:val="24"/>
      <w:szCs w:val="24"/>
      <w:lang w:bidi="fr-FR"/>
    </w:rPr>
  </w:style>
  <w:style w:type="character" w:styleId="lev">
    <w:name w:val="Strong"/>
    <w:basedOn w:val="Policepardfaut"/>
    <w:uiPriority w:val="22"/>
    <w:qFormat/>
    <w:rsid w:val="00A3723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7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1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1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0810003N@ac-toulouse.f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0810003N@ac-toulouse.fr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9.png"/><Relationship Id="rId2" Type="http://schemas.openxmlformats.org/officeDocument/2006/relationships/image" Target="media/image80.emf"/><Relationship Id="rId1" Type="http://schemas.openxmlformats.org/officeDocument/2006/relationships/image" Target="media/image8.emf"/><Relationship Id="rId5" Type="http://schemas.openxmlformats.org/officeDocument/2006/relationships/image" Target="media/image11.jpeg"/><Relationship Id="rId4" Type="http://schemas.openxmlformats.org/officeDocument/2006/relationships/image" Target="media/image10.jpeg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30.jpeg"/><Relationship Id="rId3" Type="http://schemas.openxmlformats.org/officeDocument/2006/relationships/image" Target="media/image2.jpeg"/><Relationship Id="rId7" Type="http://schemas.openxmlformats.org/officeDocument/2006/relationships/image" Target="media/image20.jpeg"/><Relationship Id="rId2" Type="http://schemas.openxmlformats.org/officeDocument/2006/relationships/image" Target="media/image10.png"/><Relationship Id="rId1" Type="http://schemas.openxmlformats.org/officeDocument/2006/relationships/image" Target="media/image1.png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10" Type="http://schemas.openxmlformats.org/officeDocument/2006/relationships/image" Target="media/image50.png"/><Relationship Id="rId4" Type="http://schemas.openxmlformats.org/officeDocument/2006/relationships/image" Target="media/image3.jpeg"/><Relationship Id="rId9" Type="http://schemas.openxmlformats.org/officeDocument/2006/relationships/image" Target="media/image40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heftvx\AppData\Local\Temp\normal%20couleur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FD9D0F-681A-4B1C-97FE-D15AF9A28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 couleur.dotx</Template>
  <TotalTime>1</TotalTime>
  <Pages>1</Pages>
  <Words>156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ALBI, le</vt:lpstr>
    </vt:vector>
  </TitlesOfParts>
  <Company>Lycée Marcel Pagnol - sections tertiaires</Company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ALBI, le</dc:title>
  <dc:creator>Ddfpt</dc:creator>
  <cp:lastModifiedBy>cheftvx</cp:lastModifiedBy>
  <cp:revision>2</cp:revision>
  <cp:lastPrinted>2020-11-20T08:28:00Z</cp:lastPrinted>
  <dcterms:created xsi:type="dcterms:W3CDTF">2025-12-12T13:41:00Z</dcterms:created>
  <dcterms:modified xsi:type="dcterms:W3CDTF">2025-12-12T13:41:00Z</dcterms:modified>
</cp:coreProperties>
</file>